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76C" w:rsidRPr="002E5B7C" w:rsidRDefault="0098176C" w:rsidP="0098176C">
      <w:pPr>
        <w:pStyle w:val="a3"/>
        <w:rPr>
          <w:rFonts w:asciiTheme="majorEastAsia" w:eastAsiaTheme="majorEastAsia" w:hAnsiTheme="majorEastAsia"/>
          <w:sz w:val="32"/>
          <w:szCs w:val="32"/>
        </w:rPr>
      </w:pPr>
      <w:r w:rsidRPr="004C1D4A">
        <w:rPr>
          <w:rFonts w:hint="eastAsia"/>
          <w:sz w:val="22"/>
        </w:rPr>
        <w:t xml:space="preserve">　</w:t>
      </w:r>
      <w:r w:rsidR="00745DD1" w:rsidRPr="002E5B7C">
        <w:rPr>
          <w:rFonts w:asciiTheme="majorEastAsia" w:eastAsiaTheme="majorEastAsia" w:hAnsiTheme="majorEastAsia" w:hint="eastAsia"/>
          <w:sz w:val="32"/>
          <w:szCs w:val="32"/>
        </w:rPr>
        <w:t>参考資料</w:t>
      </w:r>
    </w:p>
    <w:p w:rsidR="00745DD1" w:rsidRPr="002E5B7C" w:rsidRDefault="00C6625D" w:rsidP="0098176C">
      <w:pPr>
        <w:pStyle w:val="a3"/>
        <w:rPr>
          <w:rFonts w:asciiTheme="majorEastAsia" w:eastAsiaTheme="majorEastAsia" w:hAnsiTheme="majorEastAsia"/>
          <w:sz w:val="32"/>
          <w:szCs w:val="32"/>
        </w:rPr>
      </w:pPr>
      <w:r w:rsidRPr="002E5B7C">
        <w:rPr>
          <w:rFonts w:asciiTheme="majorEastAsia" w:eastAsiaTheme="majorEastAsia" w:hAnsiTheme="majorEastAsia"/>
          <w:noProof/>
        </w:rPr>
        <mc:AlternateContent>
          <mc:Choice Requires="wps">
            <w:drawing>
              <wp:anchor distT="0" distB="0" distL="114300" distR="114300" simplePos="0" relativeHeight="251998208" behindDoc="0" locked="0" layoutInCell="1" allowOverlap="1" wp14:anchorId="62F3C616" wp14:editId="3D032E0E">
                <wp:simplePos x="0" y="0"/>
                <wp:positionH relativeFrom="margin">
                  <wp:align>left</wp:align>
                </wp:positionH>
                <wp:positionV relativeFrom="paragraph">
                  <wp:posOffset>193675</wp:posOffset>
                </wp:positionV>
                <wp:extent cx="6029325" cy="10668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6029325" cy="10668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A9A75" id="角丸四角形 31" o:spid="_x0000_s1026" style="position:absolute;left:0;text-align:left;margin-left:0;margin-top:15.25pt;width:474.75pt;height:84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" filled="f" strokecolor="windowText" strokeweight="1pt">
                <v:stroke joinstyle="miter"/>
                <w10:wrap anchorx="margin"/>
              </v:roundrect>
            </w:pict>
          </mc:Fallback>
        </mc:AlternateContent>
      </w:r>
    </w:p>
    <w:p w:rsidR="00745DD1" w:rsidRPr="002E5B7C" w:rsidRDefault="00745DD1" w:rsidP="00C6625D">
      <w:pPr>
        <w:ind w:firstLineChars="250" w:firstLine="525"/>
        <w:rPr>
          <w:rFonts w:asciiTheme="majorEastAsia" w:eastAsiaTheme="majorEastAsia" w:hAnsiTheme="majorEastAsia"/>
        </w:rPr>
      </w:pPr>
      <w:r w:rsidRPr="002E5B7C">
        <w:rPr>
          <w:rFonts w:asciiTheme="majorEastAsia" w:eastAsiaTheme="majorEastAsia" w:hAnsiTheme="majorEastAsia" w:hint="eastAsia"/>
        </w:rPr>
        <w:t>【注意】</w:t>
      </w:r>
    </w:p>
    <w:p w:rsidR="00745DD1" w:rsidRPr="002E5B7C" w:rsidRDefault="00745DD1" w:rsidP="00745DD1">
      <w:pPr>
        <w:rPr>
          <w:rFonts w:asciiTheme="majorEastAsia" w:eastAsiaTheme="majorEastAsia" w:hAnsiTheme="majorEastAsia"/>
        </w:rPr>
      </w:pPr>
      <w:r w:rsidRPr="002E5B7C">
        <w:rPr>
          <w:rFonts w:asciiTheme="majorEastAsia" w:eastAsiaTheme="majorEastAsia" w:hAnsiTheme="majorEastAsia" w:hint="eastAsia"/>
        </w:rPr>
        <w:t xml:space="preserve">　　　本計画書は，あくまでも参考例であり，イベントの内容規模などを勘案し，必要に応じて</w:t>
      </w:r>
    </w:p>
    <w:p w:rsidR="00745DD1" w:rsidRPr="002E5B7C" w:rsidRDefault="00745DD1" w:rsidP="00745DD1">
      <w:pPr>
        <w:rPr>
          <w:rFonts w:asciiTheme="majorEastAsia" w:eastAsiaTheme="majorEastAsia" w:hAnsiTheme="majorEastAsia"/>
        </w:rPr>
      </w:pPr>
      <w:r w:rsidRPr="002E5B7C">
        <w:rPr>
          <w:rFonts w:asciiTheme="majorEastAsia" w:eastAsiaTheme="majorEastAsia" w:hAnsiTheme="majorEastAsia" w:hint="eastAsia"/>
        </w:rPr>
        <w:t xml:space="preserve">　　計画内容を作成</w:t>
      </w:r>
      <w:r w:rsidR="00BA202F" w:rsidRPr="007875B7">
        <w:rPr>
          <w:rFonts w:asciiTheme="majorEastAsia" w:eastAsiaTheme="majorEastAsia" w:hAnsiTheme="majorEastAsia" w:hint="eastAsia"/>
        </w:rPr>
        <w:t>しましょう</w:t>
      </w:r>
      <w:r w:rsidRPr="002E5B7C">
        <w:rPr>
          <w:rFonts w:asciiTheme="majorEastAsia" w:eastAsiaTheme="majorEastAsia" w:hAnsiTheme="majorEastAsia" w:hint="eastAsia"/>
        </w:rPr>
        <w:t>。また，計画書は図面を掲載するなどして，図で理解できるように</w:t>
      </w:r>
    </w:p>
    <w:p w:rsidR="00745DD1" w:rsidRPr="002E5B7C" w:rsidRDefault="00745DD1" w:rsidP="00745DD1">
      <w:pPr>
        <w:rPr>
          <w:rFonts w:asciiTheme="majorEastAsia" w:eastAsiaTheme="majorEastAsia" w:hAnsiTheme="majorEastAsia"/>
        </w:rPr>
      </w:pPr>
      <w:r w:rsidRPr="002E5B7C">
        <w:rPr>
          <w:rFonts w:asciiTheme="majorEastAsia" w:eastAsiaTheme="majorEastAsia" w:hAnsiTheme="majorEastAsia" w:hint="eastAsia"/>
        </w:rPr>
        <w:t xml:space="preserve">　　示</w:t>
      </w:r>
      <w:r w:rsidR="00BA202F" w:rsidRPr="007875B7">
        <w:rPr>
          <w:rFonts w:asciiTheme="majorEastAsia" w:eastAsiaTheme="majorEastAsia" w:hAnsiTheme="majorEastAsia" w:hint="eastAsia"/>
        </w:rPr>
        <w:t>しましょう</w:t>
      </w:r>
      <w:r w:rsidRPr="002E5B7C">
        <w:rPr>
          <w:rFonts w:asciiTheme="majorEastAsia" w:eastAsiaTheme="majorEastAsia" w:hAnsiTheme="majorEastAsia" w:hint="eastAsia"/>
        </w:rPr>
        <w:t>。</w:t>
      </w:r>
    </w:p>
    <w:p w:rsidR="0098176C" w:rsidRPr="002E5B7C" w:rsidRDefault="0098176C" w:rsidP="003803F9">
      <w:pPr>
        <w:jc w:val="center"/>
        <w:rPr>
          <w:rFonts w:asciiTheme="majorEastAsia" w:eastAsiaTheme="majorEastAsia" w:hAnsiTheme="majorEastAsia"/>
        </w:rPr>
      </w:pPr>
    </w:p>
    <w:p w:rsidR="00093435" w:rsidRPr="002E5B7C" w:rsidRDefault="00093435" w:rsidP="003803F9">
      <w:pPr>
        <w:jc w:val="center"/>
        <w:rPr>
          <w:rFonts w:asciiTheme="majorEastAsia" w:eastAsiaTheme="majorEastAsia" w:hAnsiTheme="majorEastAsia"/>
        </w:rPr>
      </w:pPr>
    </w:p>
    <w:p w:rsidR="00745DD1" w:rsidRPr="002E5B7C" w:rsidRDefault="00745DD1" w:rsidP="003803F9">
      <w:pPr>
        <w:jc w:val="center"/>
        <w:rPr>
          <w:rFonts w:asciiTheme="majorEastAsia" w:eastAsiaTheme="majorEastAsia" w:hAnsiTheme="majorEastAsia"/>
        </w:rPr>
      </w:pPr>
      <w:r w:rsidRPr="002E5B7C">
        <w:rPr>
          <w:rFonts w:asciiTheme="majorEastAsia" w:eastAsiaTheme="majorEastAsia" w:hAnsiTheme="majorEastAsia" w:hint="eastAsia"/>
          <w:noProof/>
          <w:sz w:val="22"/>
        </w:rPr>
        <mc:AlternateContent>
          <mc:Choice Requires="wps">
            <w:drawing>
              <wp:anchor distT="0" distB="0" distL="114300" distR="114300" simplePos="0" relativeHeight="251996160" behindDoc="0" locked="0" layoutInCell="1" allowOverlap="1" wp14:anchorId="0FD77DB7" wp14:editId="58FE9638">
                <wp:simplePos x="0" y="0"/>
                <wp:positionH relativeFrom="column">
                  <wp:posOffset>4505325</wp:posOffset>
                </wp:positionH>
                <wp:positionV relativeFrom="paragraph">
                  <wp:posOffset>196850</wp:posOffset>
                </wp:positionV>
                <wp:extent cx="1533525" cy="4000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1533525" cy="40005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AAA" id="正方形/長方形 32" o:spid="_x0000_s1026" style="position:absolute;left:0;text-align:left;margin-left:354.75pt;margin-top:15.5pt;width:120.75pt;height:3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" filled="f" strokecolor="windowText" strokeweight=".25pt"/>
            </w:pict>
          </mc:Fallback>
        </mc:AlternateContent>
      </w:r>
    </w:p>
    <w:p w:rsidR="00745DD1" w:rsidRPr="002E5B7C" w:rsidRDefault="00745DD1" w:rsidP="00745DD1">
      <w:pPr>
        <w:pStyle w:val="a3"/>
        <w:ind w:firstLineChars="3300" w:firstLine="7260"/>
        <w:rPr>
          <w:rFonts w:asciiTheme="majorEastAsia" w:eastAsiaTheme="majorEastAsia" w:hAnsiTheme="majorEastAsia"/>
          <w:sz w:val="22"/>
        </w:rPr>
      </w:pPr>
      <w:r w:rsidRPr="002E5B7C">
        <w:rPr>
          <w:rFonts w:asciiTheme="majorEastAsia" w:eastAsiaTheme="majorEastAsia" w:hAnsiTheme="majorEastAsia" w:hint="eastAsia"/>
          <w:sz w:val="22"/>
        </w:rPr>
        <w:t>警備計画書の参考例</w:t>
      </w:r>
    </w:p>
    <w:p w:rsidR="00745DD1" w:rsidRPr="002E5B7C" w:rsidRDefault="00745DD1" w:rsidP="00745DD1">
      <w:pPr>
        <w:pStyle w:val="a3"/>
        <w:ind w:firstLineChars="3300" w:firstLine="7260"/>
        <w:rPr>
          <w:rFonts w:asciiTheme="majorEastAsia" w:eastAsiaTheme="majorEastAsia" w:hAnsiTheme="majorEastAsia"/>
        </w:rPr>
      </w:pPr>
      <w:r w:rsidRPr="002E5B7C">
        <w:rPr>
          <w:rFonts w:asciiTheme="majorEastAsia" w:eastAsiaTheme="majorEastAsia" w:hAnsiTheme="majorEastAsia" w:hint="eastAsia"/>
          <w:sz w:val="22"/>
        </w:rPr>
        <w:t>（城址公園の場合）</w:t>
      </w:r>
    </w:p>
    <w:p w:rsidR="00745DD1" w:rsidRDefault="00745DD1" w:rsidP="003803F9">
      <w:pPr>
        <w:jc w:val="center"/>
      </w:pPr>
    </w:p>
    <w:p w:rsidR="00AC2002" w:rsidRDefault="00AC2002" w:rsidP="003803F9">
      <w:pPr>
        <w:jc w:val="center"/>
      </w:pPr>
    </w:p>
    <w:p w:rsidR="007A31AD" w:rsidRPr="0098176C" w:rsidRDefault="00A47C6F" w:rsidP="003803F9">
      <w:pPr>
        <w:jc w:val="center"/>
      </w:pPr>
      <w:r>
        <w:rPr>
          <w:rFonts w:hint="eastAsia"/>
        </w:rPr>
        <w:t>宇都宮</w:t>
      </w:r>
      <w:r w:rsidR="000E2345">
        <w:rPr>
          <w:rFonts w:hint="eastAsia"/>
        </w:rPr>
        <w:t>○○○○</w:t>
      </w:r>
      <w:r w:rsidR="007A31AD">
        <w:rPr>
          <w:rFonts w:hint="eastAsia"/>
        </w:rPr>
        <w:t xml:space="preserve">　警備計画書</w:t>
      </w:r>
      <w:r w:rsidR="000E2345">
        <w:rPr>
          <w:rFonts w:hint="eastAsia"/>
        </w:rPr>
        <w:t xml:space="preserve">　</w:t>
      </w:r>
    </w:p>
    <w:p w:rsidR="007A31AD" w:rsidRPr="007A31AD" w:rsidRDefault="007A31AD"/>
    <w:p w:rsidR="007A31AD" w:rsidRDefault="007A31AD">
      <w:r>
        <w:rPr>
          <w:rFonts w:hint="eastAsia"/>
        </w:rPr>
        <w:t xml:space="preserve">１　</w:t>
      </w:r>
      <w:r w:rsidR="00D82503">
        <w:rPr>
          <w:rFonts w:hint="eastAsia"/>
        </w:rPr>
        <w:t>趣旨</w:t>
      </w:r>
    </w:p>
    <w:p w:rsidR="007A31AD" w:rsidRDefault="007A31AD" w:rsidP="008232F6">
      <w:pPr>
        <w:ind w:left="210" w:hangingChars="100" w:hanging="210"/>
      </w:pPr>
      <w:r>
        <w:rPr>
          <w:rFonts w:hint="eastAsia"/>
        </w:rPr>
        <w:t xml:space="preserve">　</w:t>
      </w:r>
      <w:r w:rsidR="008232F6">
        <w:rPr>
          <w:rFonts w:hint="eastAsia"/>
        </w:rPr>
        <w:t xml:space="preserve">　</w:t>
      </w:r>
      <w:r>
        <w:rPr>
          <w:rFonts w:hint="eastAsia"/>
        </w:rPr>
        <w:t>宇都宮</w:t>
      </w:r>
      <w:r w:rsidR="000E2345">
        <w:rPr>
          <w:rFonts w:hint="eastAsia"/>
        </w:rPr>
        <w:t>○○○○</w:t>
      </w:r>
      <w:r>
        <w:rPr>
          <w:rFonts w:hint="eastAsia"/>
        </w:rPr>
        <w:t>に伴う，宇都宮城址公園</w:t>
      </w:r>
      <w:r w:rsidR="00AA2CA3">
        <w:rPr>
          <w:rFonts w:hint="eastAsia"/>
        </w:rPr>
        <w:t>及びその周辺</w:t>
      </w:r>
      <w:r>
        <w:rPr>
          <w:rFonts w:hint="eastAsia"/>
        </w:rPr>
        <w:t>に関する交通誘導，会場内整理及び緊急時の避難誘導</w:t>
      </w:r>
      <w:r w:rsidR="00AA2CA3">
        <w:rPr>
          <w:rFonts w:hint="eastAsia"/>
        </w:rPr>
        <w:t>等</w:t>
      </w:r>
      <w:r>
        <w:rPr>
          <w:rFonts w:hint="eastAsia"/>
        </w:rPr>
        <w:t>を行うもの</w:t>
      </w:r>
    </w:p>
    <w:p w:rsidR="007A31AD" w:rsidRDefault="007A31AD"/>
    <w:p w:rsidR="00AA2CA3" w:rsidRDefault="00AA2CA3">
      <w:r>
        <w:rPr>
          <w:rFonts w:hint="eastAsia"/>
        </w:rPr>
        <w:t>２　主催者</w:t>
      </w:r>
    </w:p>
    <w:p w:rsidR="00AA2CA3" w:rsidRDefault="00AA2CA3">
      <w:r>
        <w:rPr>
          <w:rFonts w:hint="eastAsia"/>
        </w:rPr>
        <w:t xml:space="preserve">　　</w:t>
      </w:r>
      <w:r w:rsidR="000E2345">
        <w:rPr>
          <w:rFonts w:hint="eastAsia"/>
        </w:rPr>
        <w:t>○○○○</w:t>
      </w:r>
    </w:p>
    <w:p w:rsidR="000E2345" w:rsidRDefault="000E2345"/>
    <w:p w:rsidR="00AA2CA3" w:rsidRDefault="00AA2CA3" w:rsidP="00AA2CA3">
      <w:r>
        <w:rPr>
          <w:rFonts w:hint="eastAsia"/>
        </w:rPr>
        <w:t>３　日時</w:t>
      </w:r>
    </w:p>
    <w:p w:rsidR="00AA2CA3" w:rsidRDefault="00AA2CA3" w:rsidP="00AA2CA3">
      <w:r>
        <w:rPr>
          <w:rFonts w:hint="eastAsia"/>
        </w:rPr>
        <w:t xml:space="preserve">　　平成</w:t>
      </w:r>
      <w:r w:rsidR="000E2345">
        <w:rPr>
          <w:rFonts w:hint="eastAsia"/>
        </w:rPr>
        <w:t>○○</w:t>
      </w:r>
      <w:r>
        <w:rPr>
          <w:rFonts w:hint="eastAsia"/>
        </w:rPr>
        <w:t>年</w:t>
      </w:r>
      <w:r w:rsidR="000E2345">
        <w:rPr>
          <w:rFonts w:hint="eastAsia"/>
        </w:rPr>
        <w:t>○○</w:t>
      </w:r>
      <w:r>
        <w:rPr>
          <w:rFonts w:hint="eastAsia"/>
        </w:rPr>
        <w:t>月</w:t>
      </w:r>
      <w:r w:rsidR="000E2345">
        <w:rPr>
          <w:rFonts w:hint="eastAsia"/>
        </w:rPr>
        <w:t>○○</w:t>
      </w:r>
      <w:r>
        <w:rPr>
          <w:rFonts w:hint="eastAsia"/>
        </w:rPr>
        <w:t>日（</w:t>
      </w:r>
      <w:r w:rsidR="000E2345">
        <w:rPr>
          <w:rFonts w:hint="eastAsia"/>
        </w:rPr>
        <w:t>○</w:t>
      </w:r>
      <w:r>
        <w:rPr>
          <w:rFonts w:hint="eastAsia"/>
        </w:rPr>
        <w:t>曜日）　午前</w:t>
      </w:r>
      <w:r w:rsidR="000E2345">
        <w:rPr>
          <w:rFonts w:hint="eastAsia"/>
        </w:rPr>
        <w:t>○○</w:t>
      </w:r>
      <w:r>
        <w:rPr>
          <w:rFonts w:hint="eastAsia"/>
        </w:rPr>
        <w:t>時～午後</w:t>
      </w:r>
      <w:r w:rsidR="000E2345">
        <w:rPr>
          <w:rFonts w:hint="eastAsia"/>
        </w:rPr>
        <w:t>○</w:t>
      </w:r>
      <w:r>
        <w:rPr>
          <w:rFonts w:hint="eastAsia"/>
        </w:rPr>
        <w:t>時　※荒天順延</w:t>
      </w:r>
    </w:p>
    <w:p w:rsidR="00AA2CA3" w:rsidRPr="00AA2CA3" w:rsidRDefault="00AA2CA3">
      <w:r>
        <w:rPr>
          <w:rFonts w:hint="eastAsia"/>
        </w:rPr>
        <w:t xml:space="preserve">　　</w:t>
      </w:r>
    </w:p>
    <w:p w:rsidR="007A31AD" w:rsidRDefault="00AA2CA3">
      <w:r>
        <w:rPr>
          <w:rFonts w:hint="eastAsia"/>
        </w:rPr>
        <w:t>４</w:t>
      </w:r>
      <w:r w:rsidR="007A31AD">
        <w:rPr>
          <w:rFonts w:hint="eastAsia"/>
        </w:rPr>
        <w:t xml:space="preserve">　目的</w:t>
      </w:r>
    </w:p>
    <w:p w:rsidR="007A31AD" w:rsidRPr="007A31AD" w:rsidRDefault="008232F6" w:rsidP="008232F6">
      <w:pPr>
        <w:ind w:left="210" w:hangingChars="100" w:hanging="210"/>
      </w:pPr>
      <w:r>
        <w:rPr>
          <w:rFonts w:hint="eastAsia"/>
        </w:rPr>
        <w:t xml:space="preserve">　</w:t>
      </w:r>
      <w:r w:rsidR="007A31AD">
        <w:rPr>
          <w:rFonts w:hint="eastAsia"/>
        </w:rPr>
        <w:t xml:space="preserve">　</w:t>
      </w:r>
      <w:r w:rsidR="004E5440">
        <w:rPr>
          <w:rFonts w:hint="eastAsia"/>
        </w:rPr>
        <w:t>イベント会場である宇都宮城址公園は，不特定多数の方が</w:t>
      </w:r>
      <w:r w:rsidR="003803F9">
        <w:rPr>
          <w:rFonts w:hint="eastAsia"/>
        </w:rPr>
        <w:t>出入り可能な場所であるため，</w:t>
      </w:r>
      <w:r w:rsidR="007A31AD">
        <w:rPr>
          <w:rFonts w:hint="eastAsia"/>
        </w:rPr>
        <w:t>来場者及び関係者の安全確保のため，会場内や会場周辺に不審者</w:t>
      </w:r>
      <w:r w:rsidR="003803F9">
        <w:rPr>
          <w:rFonts w:hint="eastAsia"/>
        </w:rPr>
        <w:t>，不信</w:t>
      </w:r>
      <w:r w:rsidR="007A31AD">
        <w:rPr>
          <w:rFonts w:hint="eastAsia"/>
        </w:rPr>
        <w:t>物</w:t>
      </w:r>
      <w:r w:rsidR="003803F9">
        <w:rPr>
          <w:rFonts w:hint="eastAsia"/>
        </w:rPr>
        <w:t>及び</w:t>
      </w:r>
      <w:r w:rsidR="007A31AD">
        <w:rPr>
          <w:rFonts w:hint="eastAsia"/>
        </w:rPr>
        <w:t>不審車両の有無</w:t>
      </w:r>
      <w:r w:rsidR="003803F9">
        <w:rPr>
          <w:rFonts w:hint="eastAsia"/>
        </w:rPr>
        <w:t>等，</w:t>
      </w:r>
      <w:r w:rsidR="007A31AD">
        <w:rPr>
          <w:rFonts w:hint="eastAsia"/>
        </w:rPr>
        <w:t>警備・警戒を徹底し，事故の発生を未然に防止する。また，不測の事態が発生した場合は，直ちに警察</w:t>
      </w:r>
      <w:r w:rsidR="003803F9">
        <w:rPr>
          <w:rFonts w:hint="eastAsia"/>
        </w:rPr>
        <w:t>や消防</w:t>
      </w:r>
      <w:r w:rsidR="007A31AD">
        <w:rPr>
          <w:rFonts w:hint="eastAsia"/>
        </w:rPr>
        <w:t>に通報するとともに，警備員や関係者で避難誘導・野次馬対応等を行う。</w:t>
      </w:r>
    </w:p>
    <w:p w:rsidR="00D82503" w:rsidRDefault="008232F6" w:rsidP="00AA2CA3">
      <w:pPr>
        <w:ind w:left="210" w:hangingChars="100" w:hanging="210"/>
      </w:pPr>
      <w:r>
        <w:rPr>
          <w:rFonts w:hint="eastAsia"/>
        </w:rPr>
        <w:t xml:space="preserve">　</w:t>
      </w:r>
      <w:r w:rsidR="007A31AD">
        <w:rPr>
          <w:rFonts w:hint="eastAsia"/>
        </w:rPr>
        <w:t xml:space="preserve">　これらのことを徹底することにより，来場者や地域住民に「安心・安全」を発信し，イベントの円滑な運営に寄与する，</w:t>
      </w:r>
    </w:p>
    <w:p w:rsidR="00D82503" w:rsidRPr="00AA2CA3" w:rsidRDefault="00D82503"/>
    <w:p w:rsidR="00D82503" w:rsidRDefault="00AA2CA3">
      <w:r>
        <w:rPr>
          <w:rFonts w:hint="eastAsia"/>
        </w:rPr>
        <w:t>５</w:t>
      </w:r>
      <w:r w:rsidR="00D82503">
        <w:rPr>
          <w:rFonts w:hint="eastAsia"/>
        </w:rPr>
        <w:t xml:space="preserve">　来場者数（予定）</w:t>
      </w:r>
    </w:p>
    <w:p w:rsidR="00D82503" w:rsidRDefault="008F0A49">
      <w:r>
        <w:rPr>
          <w:rFonts w:hint="eastAsia"/>
        </w:rPr>
        <w:t xml:space="preserve">　　</w:t>
      </w:r>
      <w:r w:rsidR="000E2345">
        <w:rPr>
          <w:rFonts w:hint="eastAsia"/>
        </w:rPr>
        <w:t>○○○○</w:t>
      </w:r>
      <w:r w:rsidR="00D82503">
        <w:rPr>
          <w:rFonts w:hint="eastAsia"/>
        </w:rPr>
        <w:t>人</w:t>
      </w:r>
    </w:p>
    <w:p w:rsidR="00D82503" w:rsidRDefault="00D82503"/>
    <w:p w:rsidR="00DA6109" w:rsidRPr="0098176C" w:rsidRDefault="0056538C" w:rsidP="00745DD1">
      <w:pPr>
        <w:rPr>
          <w:color w:val="FF0000"/>
        </w:rPr>
      </w:pPr>
      <w:r>
        <w:rPr>
          <w:rFonts w:hint="eastAsia"/>
        </w:rPr>
        <w:t xml:space="preserve">　　　</w:t>
      </w:r>
    </w:p>
    <w:p w:rsidR="00D82503" w:rsidRPr="00605F30" w:rsidRDefault="00D82503">
      <w:pPr>
        <w:rPr>
          <w:color w:val="FF0000"/>
        </w:rPr>
      </w:pPr>
    </w:p>
    <w:p w:rsidR="007A31AD" w:rsidRDefault="00CD727C">
      <w:r>
        <w:rPr>
          <w:rFonts w:hint="eastAsia"/>
          <w:noProof/>
        </w:rPr>
        <w:lastRenderedPageBreak/>
        <mc:AlternateContent>
          <mc:Choice Requires="wpg">
            <w:drawing>
              <wp:anchor distT="0" distB="0" distL="114300" distR="114300" simplePos="0" relativeHeight="251928576" behindDoc="0" locked="0" layoutInCell="1" allowOverlap="1">
                <wp:simplePos x="0" y="0"/>
                <wp:positionH relativeFrom="column">
                  <wp:posOffset>2188675</wp:posOffset>
                </wp:positionH>
                <wp:positionV relativeFrom="paragraph">
                  <wp:posOffset>167489</wp:posOffset>
                </wp:positionV>
                <wp:extent cx="1775460" cy="522605"/>
                <wp:effectExtent l="0" t="0" r="34290" b="10795"/>
                <wp:wrapNone/>
                <wp:docPr id="348" name="グループ化 348"/>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217"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7F5EE0">
                              <w:pPr>
                                <w:spacing w:line="240" w:lineRule="exact"/>
                                <w:jc w:val="center"/>
                              </w:pPr>
                              <w:r>
                                <w:rPr>
                                  <w:rFonts w:hint="eastAsia"/>
                                </w:rPr>
                                <w:t>全体統括</w:t>
                              </w:r>
                            </w:p>
                            <w:p w:rsidR="001E7825" w:rsidRDefault="001E7825" w:rsidP="007F5EE0">
                              <w:pPr>
                                <w:spacing w:line="240" w:lineRule="exact"/>
                                <w:jc w:val="center"/>
                              </w:pPr>
                              <w:r>
                                <w:rPr>
                                  <w:rFonts w:hint="eastAsia"/>
                                </w:rPr>
                                <w:t>事業推進</w:t>
                              </w:r>
                              <w:r>
                                <w:t>委員長</w:t>
                              </w:r>
                              <w:r>
                                <w:rPr>
                                  <w:rFonts w:hint="eastAsia"/>
                                </w:rPr>
                                <w:t xml:space="preserve">　</w:t>
                              </w:r>
                            </w:p>
                          </w:txbxContent>
                        </wps:txbx>
                        <wps:bodyPr rot="0" vert="horz" wrap="square" lIns="0" tIns="36000" rIns="0" bIns="0" anchor="t" anchorCtr="0">
                          <a:noAutofit/>
                        </wps:bodyPr>
                      </wps:wsp>
                      <wps:wsp>
                        <wps:cNvPr id="20" name="直線コネクタ 20"/>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348" o:spid="_x0000_s1026" style="position:absolute;left:0;text-align:left;margin-left:172.35pt;margin-top:13.2pt;width:139.8pt;height:41.15pt;z-index:251928576"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">
                <v:shapetype id="_x0000_t202" coordsize="21600,21600" o:spt="202" path="m,l,21600r21600,l21600,xe">
                  <v:stroke joinstyle="miter"/>
                  <v:path gradientshapeok="t" o:connecttype="rect"/>
                </v:shapetype>
                <v:shape id="_x0000_s1027"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t2cYA&#10;AADcAAAADwAAAGRycy9kb3ducmV2LnhtbESPS4vCQBCE78L+h6EX9qaTeHAlOooom30g4gvx2GTa&#10;JJjpCZkxZv/9zoLgsaiqr6jpvDOVaKlxpWUF8SACQZxZXXKu4Hj46I9BOI+ssbJMCn7JwXz20pti&#10;ou2dd9TufS4ChF2CCgrv60RKlxVk0A1sTRy8i20M+iCbXOoG7wFuKjmMopE0WHJYKLCmZUHZdX8z&#10;Cn6+t5t01J3TeFWnm1Pp29vn+qLU22u3mIDw1Pln+NH+0gqG8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zt2cYAAADcAAAADwAAAAAAAAAAAAAAAACYAgAAZHJz&#10;L2Rvd25yZXYueG1sUEsFBgAAAAAEAAQA9QAAAIsDAAAAAA==&#10;" fillcolor="white [3212]">
                  <v:textbox inset="0,1mm,0,0">
                    <w:txbxContent>
                      <w:p w:rsidR="001E7825" w:rsidRDefault="001E7825" w:rsidP="007F5EE0">
                        <w:pPr>
                          <w:spacing w:line="240" w:lineRule="exact"/>
                          <w:jc w:val="center"/>
                        </w:pPr>
                        <w:r>
                          <w:rPr>
                            <w:rFonts w:hint="eastAsia"/>
                          </w:rPr>
                          <w:t>全体統括</w:t>
                        </w:r>
                      </w:p>
                      <w:p w:rsidR="001E7825" w:rsidRDefault="001E7825" w:rsidP="007F5EE0">
                        <w:pPr>
                          <w:spacing w:line="240" w:lineRule="exact"/>
                          <w:jc w:val="center"/>
                        </w:pPr>
                        <w:r>
                          <w:rPr>
                            <w:rFonts w:hint="eastAsia"/>
                          </w:rPr>
                          <w:t>事業推進</w:t>
                        </w:r>
                        <w:r>
                          <w:t>委員長</w:t>
                        </w:r>
                        <w:r>
                          <w:rPr>
                            <w:rFonts w:hint="eastAsia"/>
                          </w:rPr>
                          <w:t xml:space="preserve">　</w:t>
                        </w:r>
                      </w:p>
                    </w:txbxContent>
                  </v:textbox>
                </v:shape>
                <v:line id="直線コネクタ 20" o:spid="_x0000_s1028"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1DsEAAADbAAAADwAAAGRycy9kb3ducmV2LnhtbERPXWvCMBR9F/wP4Qq+iKZTGF1nFJEJ&#10;gmNuNfh8ae7aYnNTmqj135uHwR4P53u57m0jbtT52rGCl1kCgrhwpuZSgT7tpikIH5ANNo5JwYM8&#10;rFfDwRIz4+78Q7c8lCKGsM9QQRVCm0npi4os+plriSP36zqLIcKulKbDewy3jZwnyau0WHNsqLCl&#10;bUXFJb9aBQf9dp4sjqnW9pR/4beuP46fW6XGo37zDiJQH/7Ff+69UTCP6+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bUOwQAAANsAAAAPAAAAAAAAAAAAAAAA&#10;AKECAABkcnMvZG93bnJldi54bWxQSwUGAAAAAAQABAD5AAAAjwMAAAAA&#10;" strokecolor="black [3200]" strokeweight=".5pt">
                  <v:stroke joinstyle="miter"/>
                </v:line>
              </v:group>
            </w:pict>
          </mc:Fallback>
        </mc:AlternateContent>
      </w:r>
      <w:r w:rsidR="00AA2CA3">
        <w:rPr>
          <w:rFonts w:hint="eastAsia"/>
        </w:rPr>
        <w:t>６</w:t>
      </w:r>
      <w:r w:rsidR="007A31AD">
        <w:rPr>
          <w:rFonts w:hint="eastAsia"/>
        </w:rPr>
        <w:t xml:space="preserve">　警備誘導体系図</w:t>
      </w:r>
    </w:p>
    <w:p w:rsidR="009666D1" w:rsidRDefault="007132CE">
      <w:r>
        <w:rPr>
          <w:noProof/>
        </w:rPr>
        <mc:AlternateContent>
          <mc:Choice Requires="wps">
            <w:drawing>
              <wp:anchor distT="0" distB="0" distL="114300" distR="114300" simplePos="0" relativeHeight="251900928" behindDoc="0" locked="0" layoutInCell="1" allowOverlap="1">
                <wp:simplePos x="0" y="0"/>
                <wp:positionH relativeFrom="margin">
                  <wp:posOffset>3084830</wp:posOffset>
                </wp:positionH>
                <wp:positionV relativeFrom="paragraph">
                  <wp:posOffset>72835</wp:posOffset>
                </wp:positionV>
                <wp:extent cx="0" cy="498475"/>
                <wp:effectExtent l="0" t="0" r="19050" b="34925"/>
                <wp:wrapNone/>
                <wp:docPr id="318" name="直線コネクタ 318"/>
                <wp:cNvGraphicFramePr/>
                <a:graphic xmlns:a="http://schemas.openxmlformats.org/drawingml/2006/main">
                  <a:graphicData uri="http://schemas.microsoft.com/office/word/2010/wordprocessingShape">
                    <wps:wsp>
                      <wps:cNvCnPr/>
                      <wps:spPr>
                        <a:xfrm>
                          <a:off x="0" y="0"/>
                          <a:ext cx="0" cy="498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CD8B0" id="直線コネクタ 318" o:spid="_x0000_s1026" style="position:absolute;left:0;text-align:left;z-index:251900928;visibility:visible;mso-wrap-style:square;mso-wrap-distance-left:9pt;mso-wrap-distance-top:0;mso-wrap-distance-right:9pt;mso-wrap-distance-bottom:0;mso-position-horizontal:absolute;mso-position-horizontal-relative:margin;mso-position-vertical:absolute;mso-position-vertical-relative:text" from="242.9pt,5.75pt" to="242.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" strokecolor="black [3213]" strokeweight=".5pt">
                <v:stroke joinstyle="miter"/>
                <w10:wrap anchorx="margin"/>
              </v:line>
            </w:pict>
          </mc:Fallback>
        </mc:AlternateContent>
      </w:r>
    </w:p>
    <w:p w:rsidR="009666D1" w:rsidRPr="009666D1" w:rsidRDefault="009666D1" w:rsidP="009666D1"/>
    <w:p w:rsidR="009666D1" w:rsidRPr="009666D1" w:rsidRDefault="007132CE" w:rsidP="009666D1">
      <w:r>
        <w:rPr>
          <w:noProof/>
        </w:rPr>
        <mc:AlternateContent>
          <mc:Choice Requires="wps">
            <w:drawing>
              <wp:anchor distT="0" distB="0" distL="114300" distR="114300" simplePos="0" relativeHeight="251899904" behindDoc="0" locked="0" layoutInCell="1" allowOverlap="1" wp14:anchorId="4A9A6B18" wp14:editId="210B5B13">
                <wp:simplePos x="0" y="0"/>
                <wp:positionH relativeFrom="margin">
                  <wp:posOffset>2005965</wp:posOffset>
                </wp:positionH>
                <wp:positionV relativeFrom="paragraph">
                  <wp:posOffset>107125</wp:posOffset>
                </wp:positionV>
                <wp:extent cx="2125683" cy="0"/>
                <wp:effectExtent l="0" t="0" r="27305" b="19050"/>
                <wp:wrapNone/>
                <wp:docPr id="302" name="直線コネクタ 302"/>
                <wp:cNvGraphicFramePr/>
                <a:graphic xmlns:a="http://schemas.openxmlformats.org/drawingml/2006/main">
                  <a:graphicData uri="http://schemas.microsoft.com/office/word/2010/wordprocessingShape">
                    <wps:wsp>
                      <wps:cNvCnPr/>
                      <wps:spPr>
                        <a:xfrm>
                          <a:off x="0" y="0"/>
                          <a:ext cx="21256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934F0A" id="直線コネクタ 302" o:spid="_x0000_s1026" style="position:absolute;left:0;text-align:left;z-index:251899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57.95pt,8.45pt" to="325.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" strokecolor="black [3213]" strokeweight=".5pt">
                <v:stroke joinstyle="miter"/>
                <w10:wrap anchorx="margin"/>
              </v:line>
            </w:pict>
          </mc:Fallback>
        </mc:AlternateContent>
      </w:r>
      <w:r>
        <w:rPr>
          <w:noProof/>
        </w:rPr>
        <mc:AlternateContent>
          <mc:Choice Requires="wps">
            <w:drawing>
              <wp:anchor distT="0" distB="0" distL="114300" distR="114300" simplePos="0" relativeHeight="251897856" behindDoc="0" locked="0" layoutInCell="1" allowOverlap="1" wp14:anchorId="7513D3E4" wp14:editId="14B4CB11">
                <wp:simplePos x="0" y="0"/>
                <wp:positionH relativeFrom="column">
                  <wp:posOffset>4136390</wp:posOffset>
                </wp:positionH>
                <wp:positionV relativeFrom="paragraph">
                  <wp:posOffset>109410</wp:posOffset>
                </wp:positionV>
                <wp:extent cx="0" cy="822960"/>
                <wp:effectExtent l="0" t="0" r="19050" b="34290"/>
                <wp:wrapNone/>
                <wp:docPr id="300" name="直線コネクタ 300"/>
                <wp:cNvGraphicFramePr/>
                <a:graphic xmlns:a="http://schemas.openxmlformats.org/drawingml/2006/main">
                  <a:graphicData uri="http://schemas.microsoft.com/office/word/2010/wordprocessingShape">
                    <wps:wsp>
                      <wps:cNvCnPr/>
                      <wps:spPr>
                        <a:xfrm>
                          <a:off x="0" y="0"/>
                          <a:ext cx="0" cy="822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E19AC" id="直線コネクタ 300"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8.6pt" to="325.7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" strokecolor="black [3213]" strokeweight=".5pt">
                <v:stroke joinstyle="miter"/>
              </v:line>
            </w:pict>
          </mc:Fallback>
        </mc:AlternateContent>
      </w:r>
      <w:r>
        <w:rPr>
          <w:noProof/>
        </w:rPr>
        <mc:AlternateContent>
          <mc:Choice Requires="wps">
            <w:drawing>
              <wp:anchor distT="0" distB="0" distL="114300" distR="114300" simplePos="0" relativeHeight="251895808" behindDoc="0" locked="0" layoutInCell="1" allowOverlap="1" wp14:anchorId="6FC97965" wp14:editId="1F431533">
                <wp:simplePos x="0" y="0"/>
                <wp:positionH relativeFrom="column">
                  <wp:posOffset>2009775</wp:posOffset>
                </wp:positionH>
                <wp:positionV relativeFrom="paragraph">
                  <wp:posOffset>109410</wp:posOffset>
                </wp:positionV>
                <wp:extent cx="0" cy="822960"/>
                <wp:effectExtent l="0" t="0" r="19050" b="34290"/>
                <wp:wrapNone/>
                <wp:docPr id="299" name="直線コネクタ 299"/>
                <wp:cNvGraphicFramePr/>
                <a:graphic xmlns:a="http://schemas.openxmlformats.org/drawingml/2006/main">
                  <a:graphicData uri="http://schemas.microsoft.com/office/word/2010/wordprocessingShape">
                    <wps:wsp>
                      <wps:cNvCnPr/>
                      <wps:spPr>
                        <a:xfrm>
                          <a:off x="0" y="0"/>
                          <a:ext cx="0" cy="822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27A05" id="直線コネクタ 299" o:spid="_x0000_s1026"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8.6pt" to="158.2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" strokecolor="black [3213]" strokeweight=".5pt">
                <v:stroke joinstyle="miter"/>
              </v:line>
            </w:pict>
          </mc:Fallback>
        </mc:AlternateContent>
      </w:r>
    </w:p>
    <w:p w:rsidR="009666D1" w:rsidRPr="009666D1" w:rsidRDefault="00B82686" w:rsidP="009666D1">
      <w:r>
        <w:rPr>
          <w:rFonts w:hint="eastAsia"/>
          <w:noProof/>
        </w:rPr>
        <mc:AlternateContent>
          <mc:Choice Requires="wpg">
            <w:drawing>
              <wp:anchor distT="0" distB="0" distL="114300" distR="114300" simplePos="0" relativeHeight="251980800" behindDoc="0" locked="0" layoutInCell="1" allowOverlap="1" wp14:anchorId="0A15B9F3" wp14:editId="7E8B53F3">
                <wp:simplePos x="0" y="0"/>
                <wp:positionH relativeFrom="column">
                  <wp:posOffset>3246869</wp:posOffset>
                </wp:positionH>
                <wp:positionV relativeFrom="paragraph">
                  <wp:posOffset>38735</wp:posOffset>
                </wp:positionV>
                <wp:extent cx="1775460" cy="522605"/>
                <wp:effectExtent l="0" t="0" r="34290" b="10795"/>
                <wp:wrapNone/>
                <wp:docPr id="415" name="グループ化 415"/>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416"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運営統括</w:t>
                              </w:r>
                            </w:p>
                            <w:p w:rsidR="001E7825" w:rsidRDefault="001E7825" w:rsidP="00044757">
                              <w:pPr>
                                <w:spacing w:line="240" w:lineRule="exact"/>
                                <w:jc w:val="center"/>
                              </w:pPr>
                              <w:r>
                                <w:rPr>
                                  <w:rFonts w:hint="eastAsia"/>
                                </w:rPr>
                                <w:t xml:space="preserve">事務局参事　</w:t>
                              </w:r>
                            </w:p>
                          </w:txbxContent>
                        </wps:txbx>
                        <wps:bodyPr rot="0" vert="horz" wrap="square" lIns="0" tIns="36000" rIns="0" bIns="0" anchor="t" anchorCtr="0">
                          <a:noAutofit/>
                        </wps:bodyPr>
                      </wps:wsp>
                      <wps:wsp>
                        <wps:cNvPr id="417" name="直線コネクタ 417"/>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A15B9F3" id="グループ化 415" o:spid="_x0000_s1029" style="position:absolute;left:0;text-align:left;margin-left:255.65pt;margin-top:3.05pt;width:139.8pt;height:41.15pt;z-index:251980800"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">
                <v:shape id="_x0000_s1030"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KusYA&#10;AADcAAAADwAAAGRycy9kb3ducmV2LnhtbESP3WrCQBSE7wu+w3KE3jWblBJKdBWxNG2liH+Il4fs&#10;MQlmz4bsGuPbdwuFXg4z8w0znQ+mET11rrasIIliEMSF1TWXCg7796dXEM4ja2wsk4I7OZjPRg9T&#10;zLS98Zb6nS9FgLDLUEHlfZtJ6YqKDLrItsTBO9vOoA+yK6Xu8BbgppHPcZxKgzWHhQpbWlZUXHZX&#10;o2D1tVnn6XDKk7c2Xx9r318/vs9KPY6HxQSEp8H/h//an1rBS5LC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uKus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運営統括</w:t>
                        </w:r>
                      </w:p>
                      <w:p w:rsidR="001E7825" w:rsidRDefault="001E7825" w:rsidP="00044757">
                        <w:pPr>
                          <w:spacing w:line="240" w:lineRule="exact"/>
                          <w:jc w:val="center"/>
                        </w:pPr>
                        <w:r>
                          <w:rPr>
                            <w:rFonts w:hint="eastAsia"/>
                          </w:rPr>
                          <w:t xml:space="preserve">事務局参事　</w:t>
                        </w:r>
                      </w:p>
                    </w:txbxContent>
                  </v:textbox>
                </v:shape>
                <v:line id="直線コネクタ 417" o:spid="_x0000_s1031"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VxcYAAADcAAAADwAAAGRycy9kb3ducmV2LnhtbESPQWvCQBSE7wX/w/IEL0U32mJtdBUR&#10;C4WK1rj0/Mg+k2D2bciumv77bqHQ4zAz3zCLVWdrcaPWV44VjEcJCOLcmYoLBfr0NpyB8AHZYO2Y&#10;FHyTh9Wy97DA1Lg7H+mWhUJECPsUFZQhNKmUPi/Joh+5hjh6Z9daDFG2hTQt3iPc1nKSJFNpseK4&#10;UGJDm5LyS3a1Cj7069fj02GmtT1le/zU1faw2yg16HfrOYhAXfgP/7XfjYLn8Qv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ZlcXGAAAA3AAAAA8AAAAAAAAA&#10;AAAAAAAAoQIAAGRycy9kb3ducmV2LnhtbFBLBQYAAAAABAAEAPkAAACUAwAAAAA=&#10;" strokecolor="black [3200]" strokeweight=".5pt">
                  <v:stroke joinstyle="miter"/>
                </v:line>
              </v:group>
            </w:pict>
          </mc:Fallback>
        </mc:AlternateContent>
      </w:r>
      <w:r w:rsidR="00CD727C">
        <w:rPr>
          <w:rFonts w:hint="eastAsia"/>
          <w:noProof/>
        </w:rPr>
        <mc:AlternateContent>
          <mc:Choice Requires="wpg">
            <w:drawing>
              <wp:anchor distT="0" distB="0" distL="114300" distR="114300" simplePos="0" relativeHeight="251933696" behindDoc="0" locked="0" layoutInCell="1" allowOverlap="1" wp14:anchorId="567412AE" wp14:editId="3DFD7002">
                <wp:simplePos x="0" y="0"/>
                <wp:positionH relativeFrom="column">
                  <wp:posOffset>1121228</wp:posOffset>
                </wp:positionH>
                <wp:positionV relativeFrom="paragraph">
                  <wp:posOffset>38100</wp:posOffset>
                </wp:positionV>
                <wp:extent cx="1775460" cy="522605"/>
                <wp:effectExtent l="0" t="0" r="34290" b="10795"/>
                <wp:wrapNone/>
                <wp:docPr id="349" name="グループ化 349"/>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50"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全体統括補助者</w:t>
                              </w:r>
                            </w:p>
                            <w:p w:rsidR="001E7825" w:rsidRDefault="001E7825" w:rsidP="00044757">
                              <w:pPr>
                                <w:spacing w:line="240" w:lineRule="exact"/>
                                <w:jc w:val="center"/>
                              </w:pPr>
                              <w:r>
                                <w:rPr>
                                  <w:rFonts w:hint="eastAsia"/>
                                </w:rPr>
                                <w:t xml:space="preserve">事務局長　</w:t>
                              </w:r>
                            </w:p>
                          </w:txbxContent>
                        </wps:txbx>
                        <wps:bodyPr rot="0" vert="horz" wrap="square" lIns="0" tIns="36000" rIns="0" bIns="0" anchor="t" anchorCtr="0">
                          <a:noAutofit/>
                        </wps:bodyPr>
                      </wps:wsp>
                      <wps:wsp>
                        <wps:cNvPr id="351" name="直線コネクタ 351"/>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67412AE" id="グループ化 349" o:spid="_x0000_s1032" style="position:absolute;left:0;text-align:left;margin-left:88.3pt;margin-top:3pt;width:139.8pt;height:41.15pt;z-index:251933696"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">
                <v:shape id="_x0000_s1033"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D8MMA&#10;AADcAAAADwAAAGRycy9kb3ducmV2LnhtbERPy2rCQBTdC/7DcAV3OrFSkego0tK0lSK+EJeXzDUJ&#10;Zu6EzBjj3zsLocvDec+XrSlFQ7UrLCsYDSMQxKnVBWcKjoevwRSE88gaS8uk4EEOlotuZ46xtnfe&#10;UbP3mQgh7GJUkHtfxVK6NCeDbmgr4sBdbG3QB1hnUtd4D+GmlG9RNJEGCw4NOVb0kVN63d+MgvXv&#10;dpNM2nMy+qySzanwze3776JUv9euZiA8tf5f/HL/aAXj9zA/nA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7D8MMAAADcAAAADwAAAAAAAAAAAAAAAACYAgAAZHJzL2Rv&#10;d25yZXYueG1sUEsFBgAAAAAEAAQA9QAAAIgDAAAAAA==&#10;" fillcolor="white [3212]">
                  <v:textbox inset="0,1mm,0,0">
                    <w:txbxContent>
                      <w:p w:rsidR="001E7825" w:rsidRDefault="001E7825" w:rsidP="00044757">
                        <w:pPr>
                          <w:spacing w:line="240" w:lineRule="exact"/>
                          <w:jc w:val="center"/>
                        </w:pPr>
                        <w:r>
                          <w:rPr>
                            <w:rFonts w:hint="eastAsia"/>
                          </w:rPr>
                          <w:t>全体統括補助者</w:t>
                        </w:r>
                      </w:p>
                      <w:p w:rsidR="001E7825" w:rsidRDefault="001E7825" w:rsidP="00044757">
                        <w:pPr>
                          <w:spacing w:line="240" w:lineRule="exact"/>
                          <w:jc w:val="center"/>
                        </w:pPr>
                        <w:r>
                          <w:rPr>
                            <w:rFonts w:hint="eastAsia"/>
                          </w:rPr>
                          <w:t xml:space="preserve">事務局長　</w:t>
                        </w:r>
                      </w:p>
                    </w:txbxContent>
                  </v:textbox>
                </v:shape>
                <v:line id="直線コネクタ 351" o:spid="_x0000_s1034"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cj8YAAADcAAAADwAAAGRycy9kb3ducmV2LnhtbESP3WrCQBSE74W+w3IKvRHdWKlodBUR&#10;CwWLP3Hx+pA9TUKzZ0N2q+nbu4WCl8PMfMMsVp2txZVaXzlWMBomIIhzZyouFOjz+2AKwgdkg7Vj&#10;UvBLHlbLp94CU+NufKJrFgoRIexTVFCG0KRS+rwki37oGuLofbnWYoiyLaRp8RbhtpavSTKRFiuO&#10;CyU2tCkp/85+rIKdnl3648NUa3vO9njU1fbwuVHq5blbz0EE6sIj/N/+MArGby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83I/GAAAA3AAAAA8AAAAAAAAA&#10;AAAAAAAAoQIAAGRycy9kb3ducmV2LnhtbFBLBQYAAAAABAAEAPkAAACUAwAAAAA=&#10;" strokecolor="black [3200]" strokeweight=".5pt">
                  <v:stroke joinstyle="miter"/>
                </v:line>
              </v:group>
            </w:pict>
          </mc:Fallback>
        </mc:AlternateContent>
      </w:r>
    </w:p>
    <w:p w:rsidR="009666D1" w:rsidRDefault="009666D1" w:rsidP="009666D1"/>
    <w:p w:rsidR="007132CE" w:rsidRPr="009666D1" w:rsidRDefault="007132CE" w:rsidP="009666D1"/>
    <w:p w:rsidR="009666D1" w:rsidRPr="009666D1" w:rsidRDefault="007132CE" w:rsidP="009666D1">
      <w:r>
        <w:rPr>
          <w:noProof/>
        </w:rPr>
        <mc:AlternateContent>
          <mc:Choice Requires="wps">
            <w:drawing>
              <wp:anchor distT="0" distB="0" distL="114300" distR="114300" simplePos="0" relativeHeight="251892736" behindDoc="0" locked="0" layoutInCell="1" allowOverlap="1">
                <wp:simplePos x="0" y="0"/>
                <wp:positionH relativeFrom="margin">
                  <wp:posOffset>2009775</wp:posOffset>
                </wp:positionH>
                <wp:positionV relativeFrom="paragraph">
                  <wp:posOffset>14160</wp:posOffset>
                </wp:positionV>
                <wp:extent cx="2125683" cy="0"/>
                <wp:effectExtent l="0" t="0" r="27305" b="19050"/>
                <wp:wrapNone/>
                <wp:docPr id="257" name="直線コネクタ 257"/>
                <wp:cNvGraphicFramePr/>
                <a:graphic xmlns:a="http://schemas.openxmlformats.org/drawingml/2006/main">
                  <a:graphicData uri="http://schemas.microsoft.com/office/word/2010/wordprocessingShape">
                    <wps:wsp>
                      <wps:cNvCnPr/>
                      <wps:spPr>
                        <a:xfrm>
                          <a:off x="0" y="0"/>
                          <a:ext cx="21256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6504B2" id="直線コネクタ 257" o:spid="_x0000_s1026" style="position:absolute;left:0;text-align:left;z-index:25189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58.25pt,1.1pt" to="325.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" strokecolor="black [3213]" strokeweight=".5pt">
                <v:stroke joinstyle="miter"/>
                <w10:wrap anchorx="margin"/>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margin">
                  <wp:posOffset>3078678</wp:posOffset>
                </wp:positionH>
                <wp:positionV relativeFrom="paragraph">
                  <wp:posOffset>18563</wp:posOffset>
                </wp:positionV>
                <wp:extent cx="0" cy="4845248"/>
                <wp:effectExtent l="0" t="0" r="19050" b="31750"/>
                <wp:wrapNone/>
                <wp:docPr id="9" name="直線コネクタ 9"/>
                <wp:cNvGraphicFramePr/>
                <a:graphic xmlns:a="http://schemas.openxmlformats.org/drawingml/2006/main">
                  <a:graphicData uri="http://schemas.microsoft.com/office/word/2010/wordprocessingShape">
                    <wps:wsp>
                      <wps:cNvCnPr/>
                      <wps:spPr>
                        <a:xfrm>
                          <a:off x="0" y="0"/>
                          <a:ext cx="0" cy="48452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0C163" id="直線コネクタ 9"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4pt,1.45pt" to="242.4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" strokecolor="black [3213]" strokeweight=".5pt">
                <v:stroke joinstyle="miter"/>
                <w10:wrap anchorx="margin"/>
              </v:line>
            </w:pict>
          </mc:Fallback>
        </mc:AlternateContent>
      </w:r>
      <w:r w:rsidR="004E22EA">
        <w:rPr>
          <w:noProof/>
        </w:rPr>
        <mc:AlternateContent>
          <mc:Choice Requires="wps">
            <w:drawing>
              <wp:anchor distT="45720" distB="45720" distL="114300" distR="114300" simplePos="0" relativeHeight="251757568" behindDoc="0" locked="0" layoutInCell="1" allowOverlap="1" wp14:anchorId="53480182" wp14:editId="0C6EBFC8">
                <wp:simplePos x="0" y="0"/>
                <wp:positionH relativeFrom="margin">
                  <wp:posOffset>4255770</wp:posOffset>
                </wp:positionH>
                <wp:positionV relativeFrom="paragraph">
                  <wp:posOffset>9525</wp:posOffset>
                </wp:positionV>
                <wp:extent cx="1172210" cy="298450"/>
                <wp:effectExtent l="0" t="0" r="27940" b="25400"/>
                <wp:wrapSquare wrapText="bothSides"/>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98450"/>
                        </a:xfrm>
                        <a:prstGeom prst="rect">
                          <a:avLst/>
                        </a:prstGeom>
                        <a:solidFill>
                          <a:schemeClr val="tx1"/>
                        </a:solidFill>
                        <a:ln w="9525">
                          <a:solidFill>
                            <a:srgbClr val="000000"/>
                          </a:solidFill>
                          <a:miter lim="800000"/>
                          <a:headEnd/>
                          <a:tailEnd/>
                        </a:ln>
                      </wps:spPr>
                      <wps:txbx>
                        <w:txbxContent>
                          <w:p w:rsidR="001E7825" w:rsidRPr="004F0143" w:rsidRDefault="001E7825" w:rsidP="004F0143">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会場</w:t>
                            </w:r>
                            <w:r>
                              <w:rPr>
                                <w:rFonts w:asciiTheme="majorEastAsia" w:eastAsiaTheme="majorEastAsia" w:hAnsiTheme="majorEastAsia"/>
                                <w:color w:val="FFFFFF" w:themeColor="background1"/>
                              </w:rPr>
                              <w:t>内周辺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0182" id="テキスト ボックス 2" o:spid="_x0000_s1035" type="#_x0000_t202" style="position:absolute;left:0;text-align:left;margin-left:335.1pt;margin-top:.75pt;width:92.3pt;height:23.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" fillcolor="black [3213]">
                <v:textbox>
                  <w:txbxContent>
                    <w:p w:rsidR="001E7825" w:rsidRPr="004F0143" w:rsidRDefault="001E7825" w:rsidP="004F0143">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会場</w:t>
                      </w:r>
                      <w:r>
                        <w:rPr>
                          <w:rFonts w:asciiTheme="majorEastAsia" w:eastAsiaTheme="majorEastAsia" w:hAnsiTheme="majorEastAsia"/>
                          <w:color w:val="FFFFFF" w:themeColor="background1"/>
                        </w:rPr>
                        <w:t>内周辺</w:t>
                      </w:r>
                    </w:p>
                  </w:txbxContent>
                </v:textbox>
                <w10:wrap type="square" anchorx="margin"/>
              </v:shape>
            </w:pict>
          </mc:Fallback>
        </mc:AlternateContent>
      </w:r>
      <w:r w:rsidR="004F0143">
        <w:rPr>
          <w:noProof/>
        </w:rPr>
        <mc:AlternateContent>
          <mc:Choice Requires="wps">
            <w:drawing>
              <wp:anchor distT="45720" distB="45720" distL="114300" distR="114300" simplePos="0" relativeHeight="251753472" behindDoc="0" locked="0" layoutInCell="1" allowOverlap="1">
                <wp:simplePos x="0" y="0"/>
                <wp:positionH relativeFrom="margin">
                  <wp:posOffset>103505</wp:posOffset>
                </wp:positionH>
                <wp:positionV relativeFrom="paragraph">
                  <wp:posOffset>18415</wp:posOffset>
                </wp:positionV>
                <wp:extent cx="1172210" cy="1404620"/>
                <wp:effectExtent l="0" t="0" r="27940" b="13970"/>
                <wp:wrapSquare wrapText="bothSides"/>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404620"/>
                        </a:xfrm>
                        <a:prstGeom prst="rect">
                          <a:avLst/>
                        </a:prstGeom>
                        <a:solidFill>
                          <a:schemeClr val="tx1"/>
                        </a:solidFill>
                        <a:ln w="9525">
                          <a:solidFill>
                            <a:srgbClr val="000000"/>
                          </a:solidFill>
                          <a:miter lim="800000"/>
                          <a:headEnd/>
                          <a:tailEnd/>
                        </a:ln>
                      </wps:spPr>
                      <wps:txbx>
                        <w:txbxContent>
                          <w:p w:rsidR="001E7825" w:rsidRPr="004F0143" w:rsidRDefault="001E7825" w:rsidP="004F0143">
                            <w:pPr>
                              <w:jc w:val="center"/>
                              <w:rPr>
                                <w:rFonts w:asciiTheme="majorEastAsia" w:eastAsiaTheme="majorEastAsia" w:hAnsiTheme="majorEastAsia"/>
                                <w:color w:val="FFFFFF" w:themeColor="background1"/>
                              </w:rPr>
                            </w:pPr>
                            <w:r w:rsidRPr="004F0143">
                              <w:rPr>
                                <w:rFonts w:asciiTheme="majorEastAsia" w:eastAsiaTheme="majorEastAsia" w:hAnsiTheme="majorEastAsia" w:hint="eastAsia"/>
                                <w:color w:val="FFFFFF" w:themeColor="background1"/>
                              </w:rPr>
                              <w:t>交通誘導</w:t>
                            </w:r>
                            <w:r w:rsidRPr="004F0143">
                              <w:rPr>
                                <w:rFonts w:asciiTheme="majorEastAsia" w:eastAsiaTheme="majorEastAsia" w:hAnsiTheme="majorEastAsia"/>
                                <w:color w:val="FFFFFF" w:themeColor="background1"/>
                              </w:rPr>
                              <w:t>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8.15pt;margin-top:1.45pt;width:92.3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" fillcolor="black [3213]">
                <v:textbox style="mso-fit-shape-to-text:t">
                  <w:txbxContent>
                    <w:p w:rsidR="001E7825" w:rsidRPr="004F0143" w:rsidRDefault="001E7825" w:rsidP="004F0143">
                      <w:pPr>
                        <w:jc w:val="center"/>
                        <w:rPr>
                          <w:rFonts w:asciiTheme="majorEastAsia" w:eastAsiaTheme="majorEastAsia" w:hAnsiTheme="majorEastAsia"/>
                          <w:color w:val="FFFFFF" w:themeColor="background1"/>
                        </w:rPr>
                      </w:pPr>
                      <w:r w:rsidRPr="004F0143">
                        <w:rPr>
                          <w:rFonts w:asciiTheme="majorEastAsia" w:eastAsiaTheme="majorEastAsia" w:hAnsiTheme="majorEastAsia" w:hint="eastAsia"/>
                          <w:color w:val="FFFFFF" w:themeColor="background1"/>
                        </w:rPr>
                        <w:t>交通誘導</w:t>
                      </w:r>
                      <w:r w:rsidRPr="004F0143">
                        <w:rPr>
                          <w:rFonts w:asciiTheme="majorEastAsia" w:eastAsiaTheme="majorEastAsia" w:hAnsiTheme="majorEastAsia"/>
                          <w:color w:val="FFFFFF" w:themeColor="background1"/>
                        </w:rPr>
                        <w:t>関係</w:t>
                      </w:r>
                    </w:p>
                  </w:txbxContent>
                </v:textbox>
                <w10:wrap type="square" anchorx="margin"/>
              </v:shape>
            </w:pict>
          </mc:Fallback>
        </mc:AlternateContent>
      </w:r>
    </w:p>
    <w:p w:rsidR="009666D1" w:rsidRPr="009666D1" w:rsidRDefault="009666D1" w:rsidP="009666D1"/>
    <w:p w:rsidR="009666D1" w:rsidRPr="009666D1" w:rsidRDefault="00044757" w:rsidP="009666D1">
      <w:r>
        <w:rPr>
          <w:noProof/>
        </w:rPr>
        <mc:AlternateContent>
          <mc:Choice Requires="wps">
            <w:drawing>
              <wp:anchor distT="0" distB="0" distL="114300" distR="114300" simplePos="0" relativeHeight="251876352" behindDoc="1" locked="0" layoutInCell="1" allowOverlap="1" wp14:anchorId="2DEA5944" wp14:editId="126F56B4">
                <wp:simplePos x="0" y="0"/>
                <wp:positionH relativeFrom="margin">
                  <wp:posOffset>4158615</wp:posOffset>
                </wp:positionH>
                <wp:positionV relativeFrom="paragraph">
                  <wp:posOffset>223520</wp:posOffset>
                </wp:positionV>
                <wp:extent cx="0" cy="2120265"/>
                <wp:effectExtent l="0" t="0" r="19050" b="32385"/>
                <wp:wrapNone/>
                <wp:docPr id="331" name="直線コネクタ 331"/>
                <wp:cNvGraphicFramePr/>
                <a:graphic xmlns:a="http://schemas.openxmlformats.org/drawingml/2006/main">
                  <a:graphicData uri="http://schemas.microsoft.com/office/word/2010/wordprocessingShape">
                    <wps:wsp>
                      <wps:cNvCnPr/>
                      <wps:spPr>
                        <a:xfrm>
                          <a:off x="0" y="0"/>
                          <a:ext cx="0" cy="2120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4FD6F" id="直線コネクタ 331" o:spid="_x0000_s1026" style="position:absolute;left:0;text-align:lef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7.45pt,17.6pt" to="327.4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" strokecolor="black [3213]" strokeweight=".5pt">
                <v:stroke joinstyle="miter"/>
                <w10:wrap anchorx="margin"/>
              </v:line>
            </w:pict>
          </mc:Fallback>
        </mc:AlternateContent>
      </w:r>
      <w:r>
        <w:rPr>
          <w:rFonts w:hint="eastAsia"/>
          <w:noProof/>
        </w:rPr>
        <mc:AlternateContent>
          <mc:Choice Requires="wpg">
            <w:drawing>
              <wp:anchor distT="0" distB="0" distL="114300" distR="114300" simplePos="0" relativeHeight="251950080" behindDoc="0" locked="0" layoutInCell="1" allowOverlap="1" wp14:anchorId="7F8EF70B" wp14:editId="2AA85FC7">
                <wp:simplePos x="0" y="0"/>
                <wp:positionH relativeFrom="margin">
                  <wp:posOffset>4123690</wp:posOffset>
                </wp:positionH>
                <wp:positionV relativeFrom="paragraph">
                  <wp:posOffset>14605</wp:posOffset>
                </wp:positionV>
                <wp:extent cx="1775460" cy="522605"/>
                <wp:effectExtent l="0" t="0" r="34290" b="10795"/>
                <wp:wrapNone/>
                <wp:docPr id="370" name="グループ化 370"/>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71"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身体障がい者用駐車場</w:t>
                              </w:r>
                            </w:p>
                            <w:p w:rsidR="001E7825" w:rsidRDefault="001E7825" w:rsidP="00044757">
                              <w:pPr>
                                <w:spacing w:line="240" w:lineRule="exact"/>
                                <w:jc w:val="center"/>
                              </w:pPr>
                              <w:r>
                                <w:rPr>
                                  <w:rFonts w:hint="eastAsia"/>
                                </w:rPr>
                                <w:t>○○○○</w:t>
                              </w:r>
                            </w:p>
                          </w:txbxContent>
                        </wps:txbx>
                        <wps:bodyPr rot="0" vert="horz" wrap="square" lIns="0" tIns="36000" rIns="0" bIns="0" anchor="t" anchorCtr="0">
                          <a:noAutofit/>
                        </wps:bodyPr>
                      </wps:wsp>
                      <wps:wsp>
                        <wps:cNvPr id="372" name="直線コネクタ 372"/>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EF70B" id="グループ化 370" o:spid="_x0000_s1037" style="position:absolute;left:0;text-align:left;margin-left:324.7pt;margin-top:1.15pt;width:139.8pt;height:41.15pt;z-index:251950080;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">
                <v:shape id="_x0000_s1038"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6C8YA&#10;AADcAAAADwAAAGRycy9kb3ducmV2LnhtbESP3WrCQBSE74W+w3IKvdNNWrAluopYmmoR8Q/x8pA9&#10;JsHs2ZBdY3x7t1Do5TAz3zDjaWcq0VLjSssK4kEEgjizuuRcwWH/1f8A4TyyxsoyKbiTg+nkqTfG&#10;RNsbb6nd+VwECLsEFRTe14mULivIoBvYmjh4Z9sY9EE2udQN3gLcVPI1iobSYMlhocCa5gVll93V&#10;KPhZbtbpsDul8Wedro+lb6/fq7NSL8/dbATCU+f/w3/thVbw9h7D7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6C8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身体障がい者用駐車場</w:t>
                        </w:r>
                      </w:p>
                      <w:p w:rsidR="001E7825" w:rsidRDefault="001E7825" w:rsidP="00044757">
                        <w:pPr>
                          <w:spacing w:line="240" w:lineRule="exact"/>
                          <w:jc w:val="center"/>
                        </w:pPr>
                        <w:r>
                          <w:rPr>
                            <w:rFonts w:hint="eastAsia"/>
                          </w:rPr>
                          <w:t>○○○○</w:t>
                        </w:r>
                      </w:p>
                    </w:txbxContent>
                  </v:textbox>
                </v:shape>
                <v:line id="直線コネクタ 372" o:spid="_x0000_s1039"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emMYAAADcAAAADwAAAGRycy9kb3ducmV2LnhtbESP3WrCQBSE7wu+w3KE3hTdVMFqdJUi&#10;LRQq/sTF60P2mASzZ0N2q+nbdwWhl8PMfMMsVp2txZVaXzlW8DpMQBDnzlRcKNDHz8EUhA/IBmvH&#10;pOCXPKyWvacFpsbd+EDXLBQiQtinqKAMoUml9HlJFv3QNcTRO7vWYoiyLaRp8RbhtpajJJlIixXH&#10;hRIbWpeUX7Ifq+Bbz04v491Ua3vMtrjX1cdus1bqud+9z0EE6sJ/+NH+MgrGby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bHpjGAAAA3AAAAA8AAAAAAAAA&#10;AAAAAAAAoQIAAGRycy9kb3ducmV2LnhtbFBLBQYAAAAABAAEAPkAAACUAwAAAAA=&#10;" strokecolor="black [3200]" strokeweight=".5pt">
                  <v:stroke joinstyle="miter"/>
                </v:line>
                <w10:wrap anchorx="margin"/>
              </v:group>
            </w:pict>
          </mc:Fallback>
        </mc:AlternateContent>
      </w:r>
      <w:r>
        <w:rPr>
          <w:rFonts w:hint="eastAsia"/>
          <w:noProof/>
        </w:rPr>
        <mc:AlternateContent>
          <mc:Choice Requires="wpg">
            <w:drawing>
              <wp:anchor distT="0" distB="0" distL="114300" distR="114300" simplePos="0" relativeHeight="251952128" behindDoc="0" locked="0" layoutInCell="1" allowOverlap="1" wp14:anchorId="7F8EF70B" wp14:editId="2AA85FC7">
                <wp:simplePos x="0" y="0"/>
                <wp:positionH relativeFrom="margin">
                  <wp:posOffset>4253230</wp:posOffset>
                </wp:positionH>
                <wp:positionV relativeFrom="paragraph">
                  <wp:posOffset>697865</wp:posOffset>
                </wp:positionV>
                <wp:extent cx="1775460" cy="522605"/>
                <wp:effectExtent l="0" t="0" r="34290" b="10795"/>
                <wp:wrapNone/>
                <wp:docPr id="373" name="グループ化 373"/>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74"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城址公園南駐車場</w:t>
                              </w:r>
                            </w:p>
                            <w:p w:rsidR="001E7825" w:rsidRDefault="001E7825" w:rsidP="00044757">
                              <w:pPr>
                                <w:spacing w:line="240" w:lineRule="exact"/>
                                <w:jc w:val="center"/>
                              </w:pPr>
                              <w:r>
                                <w:rPr>
                                  <w:rFonts w:hint="eastAsia"/>
                                </w:rPr>
                                <w:t xml:space="preserve">○○○○　</w:t>
                              </w:r>
                            </w:p>
                          </w:txbxContent>
                        </wps:txbx>
                        <wps:bodyPr rot="0" vert="horz" wrap="square" lIns="0" tIns="36000" rIns="0" bIns="0" anchor="t" anchorCtr="0">
                          <a:noAutofit/>
                        </wps:bodyPr>
                      </wps:wsp>
                      <wps:wsp>
                        <wps:cNvPr id="375" name="直線コネクタ 375"/>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EF70B" id="グループ化 373" o:spid="_x0000_s1040" style="position:absolute;left:0;text-align:left;margin-left:334.9pt;margin-top:54.95pt;width:139.8pt;height:41.15pt;z-index:251952128;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">
                <v:shape id="_x0000_s1041"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Zk8cA&#10;AADcAAAADwAAAGRycy9kb3ducmV2LnhtbESP3WrCQBSE7wXfYTlC73SjFSvRVYpiaksR/yi9PGSP&#10;SWj2bMiuMb59Vyj0cpiZb5j5sjWlaKh2hWUFw0EEgji1uuBMwfm06U9BOI+ssbRMCu7kYLnoduYY&#10;a3vjAzVHn4kAYRejgtz7KpbSpTkZdANbEQfvYmuDPsg6k7rGW4CbUo6iaCINFhwWcqxolVP6c7wa&#10;BR/v+10yab+T4bpKdl+Fb65vnxelnnrt6wyEp9b/h//aW63g+WUMj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QmZPHAAAA3AAAAA8AAAAAAAAAAAAAAAAAmAIAAGRy&#10;cy9kb3ducmV2LnhtbFBLBQYAAAAABAAEAPUAAACMAwAAAAA=&#10;" fillcolor="white [3212]">
                  <v:textbox inset="0,1mm,0,0">
                    <w:txbxContent>
                      <w:p w:rsidR="001E7825" w:rsidRDefault="001E7825" w:rsidP="00044757">
                        <w:pPr>
                          <w:spacing w:line="240" w:lineRule="exact"/>
                          <w:jc w:val="center"/>
                        </w:pPr>
                        <w:r>
                          <w:rPr>
                            <w:rFonts w:hint="eastAsia"/>
                          </w:rPr>
                          <w:t>城址公園南駐車場</w:t>
                        </w:r>
                      </w:p>
                      <w:p w:rsidR="001E7825" w:rsidRDefault="001E7825" w:rsidP="00044757">
                        <w:pPr>
                          <w:spacing w:line="240" w:lineRule="exact"/>
                          <w:jc w:val="center"/>
                        </w:pPr>
                        <w:r>
                          <w:rPr>
                            <w:rFonts w:hint="eastAsia"/>
                          </w:rPr>
                          <w:t xml:space="preserve">○○○○　</w:t>
                        </w:r>
                      </w:p>
                    </w:txbxContent>
                  </v:textbox>
                </v:shape>
                <v:line id="直線コネクタ 375" o:spid="_x0000_s1042"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7MYAAADcAAAADwAAAGRycy9kb3ducmV2LnhtbESPQWvCQBSE74X+h+UVeim6qdKq0VVE&#10;KgiVqnHx/Mg+k9Ds25BdNf77bqHQ4zAz3zCzRWdrcaXWV44VvPYTEMS5MxUXCvRx3RuD8AHZYO2Y&#10;FNzJw2L++DDD1LgbH+iahUJECPsUFZQhNKmUPi/Jou+7hjh6Z9daDFG2hTQt3iLc1nKQJO/SYsVx&#10;ocSGViXl39nFKvjUk9PLcDfW2h6zL9zr6mO3XSn1/NQtpyACdeE//NfeGAXD0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yhuzGAAAA3AAAAA8AAAAAAAAA&#10;AAAAAAAAoQIAAGRycy9kb3ducmV2LnhtbFBLBQYAAAAABAAEAPkAAACUAwAAAAA=&#10;" strokecolor="black [3200]" strokeweight=".5pt">
                  <v:stroke joinstyle="miter"/>
                </v:line>
                <w10:wrap anchorx="margin"/>
              </v:group>
            </w:pict>
          </mc:Fallback>
        </mc:AlternateContent>
      </w:r>
      <w:r>
        <w:rPr>
          <w:rFonts w:hint="eastAsia"/>
          <w:noProof/>
        </w:rPr>
        <mc:AlternateContent>
          <mc:Choice Requires="wpg">
            <w:drawing>
              <wp:anchor distT="0" distB="0" distL="114300" distR="114300" simplePos="0" relativeHeight="251958272" behindDoc="0" locked="0" layoutInCell="1" allowOverlap="1" wp14:anchorId="7F8EF70B" wp14:editId="2AA85FC7">
                <wp:simplePos x="0" y="0"/>
                <wp:positionH relativeFrom="margin">
                  <wp:posOffset>4253865</wp:posOffset>
                </wp:positionH>
                <wp:positionV relativeFrom="paragraph">
                  <wp:posOffset>1387475</wp:posOffset>
                </wp:positionV>
                <wp:extent cx="1775460" cy="522605"/>
                <wp:effectExtent l="0" t="0" r="34290" b="10795"/>
                <wp:wrapNone/>
                <wp:docPr id="382" name="グループ化 382"/>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83"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民間駐車場前</w:t>
                              </w:r>
                            </w:p>
                            <w:p w:rsidR="001E7825" w:rsidRDefault="001E7825" w:rsidP="00044757">
                              <w:pPr>
                                <w:spacing w:line="240" w:lineRule="exact"/>
                                <w:jc w:val="center"/>
                              </w:pPr>
                              <w:r>
                                <w:rPr>
                                  <w:rFonts w:hint="eastAsia"/>
                                </w:rPr>
                                <w:t xml:space="preserve">○○○○　</w:t>
                              </w:r>
                            </w:p>
                          </w:txbxContent>
                        </wps:txbx>
                        <wps:bodyPr rot="0" vert="horz" wrap="square" lIns="0" tIns="36000" rIns="0" bIns="0" anchor="t" anchorCtr="0">
                          <a:noAutofit/>
                        </wps:bodyPr>
                      </wps:wsp>
                      <wps:wsp>
                        <wps:cNvPr id="384" name="直線コネクタ 384"/>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EF70B" id="グループ化 382" o:spid="_x0000_s1043" style="position:absolute;left:0;text-align:left;margin-left:334.95pt;margin-top:109.25pt;width:139.8pt;height:41.15pt;z-index:251958272;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">
                <v:shape id="_x0000_s1044"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wMYA&#10;AADcAAAADwAAAGRycy9kb3ducmV2LnhtbESPQWvCQBSE7wX/w/IK3pqNFURSN0EqpraItFbE4yP7&#10;TILZtyG7xvTfu4VCj8PMfMMsssE0oqfO1ZYVTKIYBHFhdc2lgsP3+mkOwnlkjY1lUvBDDrJ09LDA&#10;RNsbf1G/96UIEHYJKqi8bxMpXVGRQRfZljh4Z9sZ9EF2pdQd3gLcNPI5jmfSYM1hocKWXisqLvur&#10;UfDx/rnLZ8Mpn6zafHesfX99256VGj8OyxcQngb/H/5rb7SC6XwK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xwM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民間駐車場前</w:t>
                        </w:r>
                      </w:p>
                      <w:p w:rsidR="001E7825" w:rsidRDefault="001E7825" w:rsidP="00044757">
                        <w:pPr>
                          <w:spacing w:line="240" w:lineRule="exact"/>
                          <w:jc w:val="center"/>
                        </w:pPr>
                        <w:r>
                          <w:rPr>
                            <w:rFonts w:hint="eastAsia"/>
                          </w:rPr>
                          <w:t xml:space="preserve">○○○○　</w:t>
                        </w:r>
                      </w:p>
                    </w:txbxContent>
                  </v:textbox>
                </v:shape>
                <v:line id="直線コネクタ 384" o:spid="_x0000_s1045"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UMYAAADcAAAADwAAAGRycy9kb3ducmV2LnhtbESPQWvCQBSE74L/YXmCF6kbtZSYukoR&#10;hYKltnHx/Mi+JqHZtyG7avrv3UKhx2FmvmFWm9424kqdrx0rmE0TEMSFMzWXCvRp/5CC8AHZYOOY&#10;FPyQh816OFhhZtyNP+mah1JECPsMFVQhtJmUvqjIop+6ljh6X66zGKLsSmk6vEW4beQ8SZ6kxZrj&#10;QoUtbSsqvvOLVXDQy/NkcUy1tqf8HT90vTu+bZUaj/qXZxCB+vAf/mu/GgWL9BF+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1DGAAAA3AAAAA8AAAAAAAAA&#10;AAAAAAAAoQIAAGRycy9kb3ducmV2LnhtbFBLBQYAAAAABAAEAPkAAACUAwAAAAA=&#10;" strokecolor="black [3200]" strokeweight=".5pt">
                  <v:stroke joinstyle="miter"/>
                </v:line>
                <w10:wrap anchorx="margin"/>
              </v:group>
            </w:pict>
          </mc:Fallback>
        </mc:AlternateContent>
      </w:r>
      <w:r w:rsidR="00A52F79">
        <w:rPr>
          <w:rFonts w:hint="eastAsia"/>
          <w:noProof/>
        </w:rPr>
        <mc:AlternateContent>
          <mc:Choice Requires="wpg">
            <w:drawing>
              <wp:anchor distT="0" distB="0" distL="114300" distR="114300" simplePos="0" relativeHeight="251939840" behindDoc="0" locked="0" layoutInCell="1" allowOverlap="1" wp14:anchorId="0388A7B2" wp14:editId="2C960931">
                <wp:simplePos x="0" y="0"/>
                <wp:positionH relativeFrom="column">
                  <wp:posOffset>209436</wp:posOffset>
                </wp:positionH>
                <wp:positionV relativeFrom="paragraph">
                  <wp:posOffset>8890</wp:posOffset>
                </wp:positionV>
                <wp:extent cx="1775460" cy="522605"/>
                <wp:effectExtent l="0" t="0" r="34290" b="10795"/>
                <wp:wrapNone/>
                <wp:docPr id="355" name="グループ化 355"/>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56"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城址公園西側横断歩道付近</w:t>
                              </w:r>
                            </w:p>
                            <w:p w:rsidR="001E7825" w:rsidRDefault="001E7825" w:rsidP="00E51910">
                              <w:pPr>
                                <w:spacing w:line="240" w:lineRule="exact"/>
                                <w:jc w:val="center"/>
                              </w:pPr>
                              <w:r>
                                <w:rPr>
                                  <w:rFonts w:hint="eastAsia"/>
                                </w:rPr>
                                <w:t>○○○○</w:t>
                              </w:r>
                            </w:p>
                          </w:txbxContent>
                        </wps:txbx>
                        <wps:bodyPr rot="0" vert="horz" wrap="square" lIns="0" tIns="36000" rIns="0" bIns="0" anchor="t" anchorCtr="0">
                          <a:noAutofit/>
                        </wps:bodyPr>
                      </wps:wsp>
                      <wps:wsp>
                        <wps:cNvPr id="357" name="直線コネクタ 357"/>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388A7B2" id="グループ化 355" o:spid="_x0000_s1046" style="position:absolute;left:0;text-align:left;margin-left:16.5pt;margin-top:.7pt;width:139.8pt;height:41.15pt;z-index:251939840"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">
                <v:shape id="_x0000_s1047"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H8YA&#10;AADcAAAADwAAAGRycy9kb3ducmV2LnhtbESPQWvCQBSE70L/w/IK3nRjpUGiqxSLsRaRVkV6fGSf&#10;STD7NmTXGP99t1DwOMzMN8xs0ZlKtNS40rKC0TACQZxZXXKu4HhYDSYgnEfWWFkmBXdysJg/9WaY&#10;aHvjb2r3PhcBwi5BBYX3dSKlywoy6Ia2Jg7e2TYGfZBNLnWDtwA3lXyJolgaLDksFFjTsqDssr8a&#10;BZ+br10adz/p6L1Od6fSt9f19qxU/7l7m4Lw1PlH+L/9oRWMX2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v+H8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城址公園西側横断歩道付近</w:t>
                        </w:r>
                      </w:p>
                      <w:p w:rsidR="001E7825" w:rsidRDefault="001E7825" w:rsidP="00E51910">
                        <w:pPr>
                          <w:spacing w:line="240" w:lineRule="exact"/>
                          <w:jc w:val="center"/>
                        </w:pPr>
                        <w:r>
                          <w:rPr>
                            <w:rFonts w:hint="eastAsia"/>
                          </w:rPr>
                          <w:t>○○○○</w:t>
                        </w:r>
                      </w:p>
                    </w:txbxContent>
                  </v:textbox>
                </v:shape>
                <v:line id="直線コネクタ 357" o:spid="_x0000_s1048"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hYMYAAADcAAAADwAAAGRycy9kb3ducmV2LnhtbESPQWvCQBSE74X+h+UVeim6qdKq0VVE&#10;KgiVqnHx/Mg+k9Ds25BdNf77bqHQ4zAz3zCzRWdrcaXWV44VvPYTEMS5MxUXCvRx3RuD8AHZYO2Y&#10;FNzJw2L++DDD1LgbH+iahUJECPsUFZQhNKmUPi/Jou+7hjh6Z9daDFG2hTQt3iLc1nKQJO/SYsVx&#10;ocSGViXl39nFKvjUk9PLcDfW2h6zL9zr6mO3XSn1/NQtpyACdeE//NfeGAXDt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4WDGAAAA3AAAAA8AAAAAAAAA&#10;AAAAAAAAoQIAAGRycy9kb3ducmV2LnhtbFBLBQYAAAAABAAEAPkAAACUAwAAAAA=&#10;" strokecolor="black [3200]" strokeweight=".5pt">
                  <v:stroke joinstyle="miter"/>
                </v:line>
              </v:group>
            </w:pict>
          </mc:Fallback>
        </mc:AlternateContent>
      </w:r>
      <w:r w:rsidR="002C16CC">
        <w:rPr>
          <w:noProof/>
        </w:rPr>
        <mc:AlternateContent>
          <mc:Choice Requires="wps">
            <w:drawing>
              <wp:anchor distT="0" distB="0" distL="114300" distR="114300" simplePos="0" relativeHeight="251865088" behindDoc="1" locked="0" layoutInCell="1" allowOverlap="1" wp14:anchorId="539A8ECC" wp14:editId="6B651880">
                <wp:simplePos x="0" y="0"/>
                <wp:positionH relativeFrom="margin">
                  <wp:posOffset>1947977</wp:posOffset>
                </wp:positionH>
                <wp:positionV relativeFrom="paragraph">
                  <wp:posOffset>67310</wp:posOffset>
                </wp:positionV>
                <wp:extent cx="0" cy="1593215"/>
                <wp:effectExtent l="0" t="0" r="19050" b="26035"/>
                <wp:wrapNone/>
                <wp:docPr id="325" name="直線コネクタ 325"/>
                <wp:cNvGraphicFramePr/>
                <a:graphic xmlns:a="http://schemas.openxmlformats.org/drawingml/2006/main">
                  <a:graphicData uri="http://schemas.microsoft.com/office/word/2010/wordprocessingShape">
                    <wps:wsp>
                      <wps:cNvCnPr/>
                      <wps:spPr>
                        <a:xfrm>
                          <a:off x="0" y="0"/>
                          <a:ext cx="0" cy="159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D88B7" id="直線コネクタ 325" o:spid="_x0000_s1026" style="position:absolute;left:0;text-align:lef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4pt,5.3pt" to="153.4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" strokecolor="black [3213]" strokeweight=".5pt">
                <v:stroke joinstyle="miter"/>
                <w10:wrap anchorx="margin"/>
              </v:line>
            </w:pict>
          </mc:Fallback>
        </mc:AlternateContent>
      </w:r>
    </w:p>
    <w:p w:rsidR="009666D1" w:rsidRPr="009666D1" w:rsidRDefault="002C16CC" w:rsidP="009666D1">
      <w:r>
        <w:rPr>
          <w:noProof/>
        </w:rPr>
        <mc:AlternateContent>
          <mc:Choice Requires="wps">
            <w:drawing>
              <wp:anchor distT="0" distB="0" distL="114300" distR="114300" simplePos="0" relativeHeight="251870208" behindDoc="0" locked="0" layoutInCell="1" allowOverlap="1">
                <wp:simplePos x="0" y="0"/>
                <wp:positionH relativeFrom="column">
                  <wp:posOffset>2124075</wp:posOffset>
                </wp:positionH>
                <wp:positionV relativeFrom="paragraph">
                  <wp:posOffset>60579</wp:posOffset>
                </wp:positionV>
                <wp:extent cx="0" cy="2739136"/>
                <wp:effectExtent l="0" t="0" r="19050" b="23495"/>
                <wp:wrapNone/>
                <wp:docPr id="328" name="直線コネクタ 328"/>
                <wp:cNvGraphicFramePr/>
                <a:graphic xmlns:a="http://schemas.openxmlformats.org/drawingml/2006/main">
                  <a:graphicData uri="http://schemas.microsoft.com/office/word/2010/wordprocessingShape">
                    <wps:wsp>
                      <wps:cNvCnPr/>
                      <wps:spPr>
                        <a:xfrm>
                          <a:off x="0" y="0"/>
                          <a:ext cx="0" cy="27391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39A73" id="直線コネクタ 328" o:spid="_x0000_s1026" style="position:absolute;left:0;text-align:lef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4.75pt" to="167.25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" strokecolor="black [3213]" strokeweight=".5pt">
                <v:stroke joinstyle="miter"/>
              </v:line>
            </w:pict>
          </mc:Fallback>
        </mc:AlternateContent>
      </w:r>
      <w:r>
        <w:rPr>
          <w:noProof/>
        </w:rPr>
        <mc:AlternateContent>
          <mc:Choice Requires="wps">
            <w:drawing>
              <wp:anchor distT="0" distB="0" distL="114300" distR="114300" simplePos="0" relativeHeight="251769856" behindDoc="0" locked="0" layoutInCell="1" allowOverlap="1" wp14:anchorId="6F6B536D" wp14:editId="036C6726">
                <wp:simplePos x="0" y="0"/>
                <wp:positionH relativeFrom="margin">
                  <wp:posOffset>4033520</wp:posOffset>
                </wp:positionH>
                <wp:positionV relativeFrom="paragraph">
                  <wp:posOffset>54610</wp:posOffset>
                </wp:positionV>
                <wp:extent cx="773430" cy="0"/>
                <wp:effectExtent l="0" t="0" r="26670" b="19050"/>
                <wp:wrapNone/>
                <wp:docPr id="260" name="直線コネクタ 260"/>
                <wp:cNvGraphicFramePr/>
                <a:graphic xmlns:a="http://schemas.openxmlformats.org/drawingml/2006/main">
                  <a:graphicData uri="http://schemas.microsoft.com/office/word/2010/wordprocessingShape">
                    <wps:wsp>
                      <wps:cNvCnPr/>
                      <wps:spPr>
                        <a:xfrm>
                          <a:off x="0" y="0"/>
                          <a:ext cx="77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E4F5A" id="直線コネクタ 260"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7.6pt,4.3pt" to="37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874304" behindDoc="0" locked="0" layoutInCell="1" allowOverlap="1" wp14:anchorId="7F51B1E3" wp14:editId="7C2253FD">
                <wp:simplePos x="0" y="0"/>
                <wp:positionH relativeFrom="column">
                  <wp:posOffset>4031818</wp:posOffset>
                </wp:positionH>
                <wp:positionV relativeFrom="paragraph">
                  <wp:posOffset>53340</wp:posOffset>
                </wp:positionV>
                <wp:extent cx="0" cy="1254868"/>
                <wp:effectExtent l="0" t="0" r="19050" b="21590"/>
                <wp:wrapNone/>
                <wp:docPr id="330" name="直線コネクタ 330"/>
                <wp:cNvGraphicFramePr/>
                <a:graphic xmlns:a="http://schemas.openxmlformats.org/drawingml/2006/main">
                  <a:graphicData uri="http://schemas.microsoft.com/office/word/2010/wordprocessingShape">
                    <wps:wsp>
                      <wps:cNvCnPr/>
                      <wps:spPr>
                        <a:xfrm>
                          <a:off x="0" y="0"/>
                          <a:ext cx="0" cy="12548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3E65C" id="直線コネクタ 330" o:spid="_x0000_s1026" style="position:absolute;left:0;text-align:lef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5pt,4.2pt" to="317.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" strokecolor="black [3213]" strokeweight=".5pt">
                <v:stroke joinstyle="miter"/>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margin">
                  <wp:posOffset>399618</wp:posOffset>
                </wp:positionH>
                <wp:positionV relativeFrom="paragraph">
                  <wp:posOffset>53340</wp:posOffset>
                </wp:positionV>
                <wp:extent cx="1717675" cy="0"/>
                <wp:effectExtent l="0" t="0" r="34925" b="19050"/>
                <wp:wrapNone/>
                <wp:docPr id="197" name="直線コネクタ 197"/>
                <wp:cNvGraphicFramePr/>
                <a:graphic xmlns:a="http://schemas.openxmlformats.org/drawingml/2006/main">
                  <a:graphicData uri="http://schemas.microsoft.com/office/word/2010/wordprocessingShape">
                    <wps:wsp>
                      <wps:cNvCnPr/>
                      <wps:spPr>
                        <a:xfrm>
                          <a:off x="0" y="0"/>
                          <a:ext cx="171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415046" id="直線コネクタ 197" o:spid="_x0000_s1026" style="position:absolute;left:0;text-align:lef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1.45pt,4.2pt" to="166.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" strokecolor="black [3200]" strokeweight=".5pt">
                <v:stroke joinstyle="miter"/>
                <w10:wrap anchorx="margin"/>
              </v:line>
            </w:pict>
          </mc:Fallback>
        </mc:AlternateContent>
      </w:r>
    </w:p>
    <w:p w:rsidR="009666D1" w:rsidRPr="009666D1" w:rsidRDefault="009666D1" w:rsidP="009666D1"/>
    <w:p w:rsidR="009666D1" w:rsidRPr="009666D1" w:rsidRDefault="00B82686" w:rsidP="009666D1">
      <w:r>
        <w:rPr>
          <w:rFonts w:hint="eastAsia"/>
          <w:noProof/>
        </w:rPr>
        <mc:AlternateContent>
          <mc:Choice Requires="wpg">
            <w:drawing>
              <wp:anchor distT="0" distB="0" distL="114300" distR="114300" simplePos="0" relativeHeight="251941888" behindDoc="0" locked="0" layoutInCell="1" allowOverlap="1" wp14:anchorId="0388A7B2" wp14:editId="2C960931">
                <wp:simplePos x="0" y="0"/>
                <wp:positionH relativeFrom="column">
                  <wp:posOffset>95771</wp:posOffset>
                </wp:positionH>
                <wp:positionV relativeFrom="paragraph">
                  <wp:posOffset>11430</wp:posOffset>
                </wp:positionV>
                <wp:extent cx="1775460" cy="522605"/>
                <wp:effectExtent l="0" t="0" r="34290" b="10795"/>
                <wp:wrapNone/>
                <wp:docPr id="358" name="グループ化 358"/>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59"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4B1E06">
                              <w:pPr>
                                <w:spacing w:line="240" w:lineRule="exact"/>
                                <w:jc w:val="center"/>
                              </w:pPr>
                              <w:r>
                                <w:rPr>
                                  <w:rFonts w:hint="eastAsia"/>
                                </w:rPr>
                                <w:t>市役所東側駐車場東側入口</w:t>
                              </w:r>
                            </w:p>
                            <w:p w:rsidR="001E7825" w:rsidRDefault="001E7825" w:rsidP="004B1E06">
                              <w:pPr>
                                <w:spacing w:line="240" w:lineRule="exact"/>
                                <w:jc w:val="center"/>
                              </w:pPr>
                              <w:r>
                                <w:rPr>
                                  <w:rFonts w:hint="eastAsia"/>
                                </w:rPr>
                                <w:t xml:space="preserve">○○○○　</w:t>
                              </w:r>
                            </w:p>
                          </w:txbxContent>
                        </wps:txbx>
                        <wps:bodyPr rot="0" vert="horz" wrap="square" lIns="0" tIns="36000" rIns="0" bIns="0" anchor="t" anchorCtr="0">
                          <a:noAutofit/>
                        </wps:bodyPr>
                      </wps:wsp>
                      <wps:wsp>
                        <wps:cNvPr id="360" name="直線コネクタ 360"/>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388A7B2" id="グループ化 358" o:spid="_x0000_s1049" style="position:absolute;left:0;text-align:left;margin-left:7.55pt;margin-top:.9pt;width:139.8pt;height:41.15pt;z-index:251941888"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">
                <v:shape id="_x0000_s1050"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qbccA&#10;AADcAAAADwAAAGRycy9kb3ducmV2LnhtbESP3WrCQBSE7wXfYTlC73SjRanRVYpiaksR/yi9PGSP&#10;SWj2bMiuMb59Vyj0cpiZb5j5sjWlaKh2hWUFw0EEgji1uuBMwfm06b+AcB5ZY2mZFNzJwXLR7cwx&#10;1vbGB2qOPhMBwi5GBbn3VSylS3My6Aa2Ig7exdYGfZB1JnWNtwA3pRxF0UQaLDgs5FjRKqf053g1&#10;Cj7e97tk0n4nw3WV7L4K31zfPi9KPfXa1xkIT63/D/+1t1rB83gKj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am3HAAAA3AAAAA8AAAAAAAAAAAAAAAAAmAIAAGRy&#10;cy9kb3ducmV2LnhtbFBLBQYAAAAABAAEAPUAAACMAwAAAAA=&#10;" fillcolor="white [3212]">
                  <v:textbox inset="0,1mm,0,0">
                    <w:txbxContent>
                      <w:p w:rsidR="001E7825" w:rsidRDefault="001E7825" w:rsidP="004B1E06">
                        <w:pPr>
                          <w:spacing w:line="240" w:lineRule="exact"/>
                          <w:jc w:val="center"/>
                        </w:pPr>
                        <w:r>
                          <w:rPr>
                            <w:rFonts w:hint="eastAsia"/>
                          </w:rPr>
                          <w:t>市役所東側駐車場東側入口</w:t>
                        </w:r>
                      </w:p>
                      <w:p w:rsidR="001E7825" w:rsidRDefault="001E7825" w:rsidP="004B1E06">
                        <w:pPr>
                          <w:spacing w:line="240" w:lineRule="exact"/>
                          <w:jc w:val="center"/>
                        </w:pPr>
                        <w:r>
                          <w:rPr>
                            <w:rFonts w:hint="eastAsia"/>
                          </w:rPr>
                          <w:t xml:space="preserve">○○○○　</w:t>
                        </w:r>
                      </w:p>
                    </w:txbxContent>
                  </v:textbox>
                </v:shape>
                <v:line id="直線コネクタ 360" o:spid="_x0000_s1051"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zqcIAAADcAAAADwAAAGRycy9kb3ducmV2LnhtbERPXWvCMBR9F/Yfwh34IjOdgnSdUYYo&#10;CIpuNez50ty1Zc1NaaLWf28eBB8P53u+7G0jLtT52rGC93ECgrhwpuZSgT5t3lIQPiAbbByTght5&#10;WC5eBnPMjLvyD13yUIoYwj5DBVUIbSalLyqy6MeuJY7cn+sshgi7UpoOrzHcNnKSJDNpsebYUGFL&#10;q4qK//xsFez0x+9oeky1tqf8gN+6Xh/3K6WGr/3XJ4hAfXiKH+6tUTCdxf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yzqcIAAADcAAAADwAAAAAAAAAAAAAA&#10;AAChAgAAZHJzL2Rvd25yZXYueG1sUEsFBgAAAAAEAAQA+QAAAJADAAAAAA==&#10;" strokecolor="black [3200]" strokeweight=".5pt">
                  <v:stroke joinstyle="miter"/>
                </v:line>
              </v:group>
            </w:pict>
          </mc:Fallback>
        </mc:AlternateContent>
      </w:r>
    </w:p>
    <w:p w:rsidR="009666D1" w:rsidRPr="009666D1" w:rsidRDefault="002C16CC" w:rsidP="009666D1">
      <w:r>
        <w:rPr>
          <w:noProof/>
        </w:rPr>
        <mc:AlternateContent>
          <mc:Choice Requires="wps">
            <w:drawing>
              <wp:anchor distT="0" distB="0" distL="114300" distR="114300" simplePos="0" relativeHeight="251771904" behindDoc="0" locked="0" layoutInCell="1" allowOverlap="1" wp14:anchorId="45291CF0" wp14:editId="5547EB91">
                <wp:simplePos x="0" y="0"/>
                <wp:positionH relativeFrom="margin">
                  <wp:posOffset>4167073</wp:posOffset>
                </wp:positionH>
                <wp:positionV relativeFrom="paragraph">
                  <wp:posOffset>55880</wp:posOffset>
                </wp:positionV>
                <wp:extent cx="773430" cy="0"/>
                <wp:effectExtent l="0" t="0" r="26670" b="19050"/>
                <wp:wrapNone/>
                <wp:docPr id="261" name="直線コネクタ 261"/>
                <wp:cNvGraphicFramePr/>
                <a:graphic xmlns:a="http://schemas.openxmlformats.org/drawingml/2006/main">
                  <a:graphicData uri="http://schemas.microsoft.com/office/word/2010/wordprocessingShape">
                    <wps:wsp>
                      <wps:cNvCnPr/>
                      <wps:spPr>
                        <a:xfrm>
                          <a:off x="0" y="0"/>
                          <a:ext cx="77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3C40D" id="直線コネクタ 261"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1pt,4.4pt" to="38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" strokecolor="black [3200]" strokeweight=".5pt">
                <v:stroke joinstyle="miter"/>
                <w10:wrap anchorx="margin"/>
              </v:line>
            </w:pict>
          </mc:Fallback>
        </mc:AlternateContent>
      </w:r>
      <w:r w:rsidR="004E22EA">
        <w:rPr>
          <w:noProof/>
        </w:rPr>
        <mc:AlternateContent>
          <mc:Choice Requires="wps">
            <w:drawing>
              <wp:anchor distT="0" distB="0" distL="114300" distR="114300" simplePos="0" relativeHeight="251759616" behindDoc="0" locked="0" layoutInCell="1" allowOverlap="1" wp14:anchorId="053CA6E8" wp14:editId="02DBB2CE">
                <wp:simplePos x="0" y="0"/>
                <wp:positionH relativeFrom="margin">
                  <wp:posOffset>1176601</wp:posOffset>
                </wp:positionH>
                <wp:positionV relativeFrom="paragraph">
                  <wp:posOffset>54394</wp:posOffset>
                </wp:positionV>
                <wp:extent cx="773457" cy="0"/>
                <wp:effectExtent l="0" t="0" r="26670" b="19050"/>
                <wp:wrapNone/>
                <wp:docPr id="255" name="直線コネクタ 255"/>
                <wp:cNvGraphicFramePr/>
                <a:graphic xmlns:a="http://schemas.openxmlformats.org/drawingml/2006/main">
                  <a:graphicData uri="http://schemas.microsoft.com/office/word/2010/wordprocessingShape">
                    <wps:wsp>
                      <wps:cNvCnPr/>
                      <wps:spPr>
                        <a:xfrm>
                          <a:off x="0" y="0"/>
                          <a:ext cx="7734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0E4F4" id="直線コネクタ 255"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65pt,4.3pt" to="15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" strokecolor="black [3200]" strokeweight=".5pt">
                <v:stroke joinstyle="miter"/>
                <w10:wrap anchorx="margin"/>
              </v:line>
            </w:pict>
          </mc:Fallback>
        </mc:AlternateContent>
      </w:r>
    </w:p>
    <w:p w:rsidR="009666D1" w:rsidRPr="009666D1" w:rsidRDefault="00B82686" w:rsidP="009666D1">
      <w:r>
        <w:rPr>
          <w:rFonts w:hint="eastAsia"/>
          <w:noProof/>
        </w:rPr>
        <mc:AlternateContent>
          <mc:Choice Requires="wpg">
            <w:drawing>
              <wp:anchor distT="0" distB="0" distL="114300" distR="114300" simplePos="0" relativeHeight="251945984" behindDoc="0" locked="0" layoutInCell="1" allowOverlap="1" wp14:anchorId="52B181F5" wp14:editId="7ED36F30">
                <wp:simplePos x="0" y="0"/>
                <wp:positionH relativeFrom="margin">
                  <wp:posOffset>2194560</wp:posOffset>
                </wp:positionH>
                <wp:positionV relativeFrom="paragraph">
                  <wp:posOffset>102349</wp:posOffset>
                </wp:positionV>
                <wp:extent cx="1775460" cy="522605"/>
                <wp:effectExtent l="0" t="0" r="34290" b="10795"/>
                <wp:wrapNone/>
                <wp:docPr id="364" name="グループ化 364"/>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65"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運営統括補助者</w:t>
                              </w:r>
                            </w:p>
                            <w:p w:rsidR="001E7825" w:rsidRDefault="001E7825" w:rsidP="00044757">
                              <w:pPr>
                                <w:spacing w:line="240" w:lineRule="exact"/>
                                <w:jc w:val="center"/>
                              </w:pPr>
                              <w:r>
                                <w:rPr>
                                  <w:rFonts w:hint="eastAsia"/>
                                </w:rPr>
                                <w:t xml:space="preserve">事務局次長　</w:t>
                              </w:r>
                            </w:p>
                          </w:txbxContent>
                        </wps:txbx>
                        <wps:bodyPr rot="0" vert="horz" wrap="square" lIns="0" tIns="36000" rIns="0" bIns="0" anchor="t" anchorCtr="0">
                          <a:noAutofit/>
                        </wps:bodyPr>
                      </wps:wsp>
                      <wps:wsp>
                        <wps:cNvPr id="366" name="直線コネクタ 366"/>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2B181F5" id="グループ化 364" o:spid="_x0000_s1052" style="position:absolute;left:0;text-align:left;margin-left:172.8pt;margin-top:8.05pt;width:139.8pt;height:41.15pt;z-index:251945984;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">
                <v:shape id="_x0000_s1053"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q1cYA&#10;AADcAAAADwAAAGRycy9kb3ducmV2LnhtbESPQWvCQBSE70L/w/IK3nRjpUGiqxSLsRaRVkV6fGSf&#10;STD7NmTXGP99t1DwOMzMN8xs0ZlKtNS40rKC0TACQZxZXXKu4HhYDSYgnEfWWFkmBXdysJg/9WaY&#10;aHvjb2r3PhcBwi5BBYX3dSKlywoy6Ia2Jg7e2TYGfZBNLnWDtwA3lXyJolgaLDksFFjTsqDssr8a&#10;BZ+br10adz/p6L1Od6fSt9f19qxU/7l7m4Lw1PlH+L/9oRWM41f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Wq1c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運営統括補助者</w:t>
                        </w:r>
                      </w:p>
                      <w:p w:rsidR="001E7825" w:rsidRDefault="001E7825" w:rsidP="00044757">
                        <w:pPr>
                          <w:spacing w:line="240" w:lineRule="exact"/>
                          <w:jc w:val="center"/>
                        </w:pPr>
                        <w:r>
                          <w:rPr>
                            <w:rFonts w:hint="eastAsia"/>
                          </w:rPr>
                          <w:t xml:space="preserve">事務局次長　</w:t>
                        </w:r>
                      </w:p>
                    </w:txbxContent>
                  </v:textbox>
                </v:shape>
                <v:line id="直線コネクタ 366" o:spid="_x0000_s1054"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ORsUAAADcAAAADwAAAGRycy9kb3ducmV2LnhtbESPQWvCQBSE74L/YXmCF9GNFYJNXUXE&#10;QqGl2rh4fmRfk2D2bciumv77bqHgcZiZb5jVpreNuFHna8cK5rMEBHHhTM2lAn16nS5B+IBssHFM&#10;Cn7Iw2Y9HKwwM+7OX3TLQykihH2GCqoQ2kxKX1Rk0c9cSxy9b9dZDFF2pTQd3iPcNvIpSVJpsea4&#10;UGFLu4qKS361Ct7183myOCy1tqf8E4+63h8+dkqNR/32BUSgPjzC/+03o2CR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ORsUAAADcAAAADwAAAAAAAAAA&#10;AAAAAAChAgAAZHJzL2Rvd25yZXYueG1sUEsFBgAAAAAEAAQA+QAAAJMDAAAAAA==&#10;" strokecolor="black [3200]" strokeweight=".5pt">
                  <v:stroke joinstyle="miter"/>
                </v:line>
                <w10:wrap anchorx="margin"/>
              </v:group>
            </w:pict>
          </mc:Fallback>
        </mc:AlternateContent>
      </w:r>
    </w:p>
    <w:p w:rsidR="009666D1" w:rsidRPr="009666D1" w:rsidRDefault="00B82686" w:rsidP="009666D1">
      <w:r>
        <w:rPr>
          <w:rFonts w:hint="eastAsia"/>
          <w:noProof/>
        </w:rPr>
        <mc:AlternateContent>
          <mc:Choice Requires="wpg">
            <w:drawing>
              <wp:anchor distT="0" distB="0" distL="114300" distR="114300" simplePos="0" relativeHeight="251943936" behindDoc="0" locked="0" layoutInCell="1" allowOverlap="1" wp14:anchorId="3DCD25B5" wp14:editId="022C6474">
                <wp:simplePos x="0" y="0"/>
                <wp:positionH relativeFrom="column">
                  <wp:posOffset>92596</wp:posOffset>
                </wp:positionH>
                <wp:positionV relativeFrom="paragraph">
                  <wp:posOffset>13970</wp:posOffset>
                </wp:positionV>
                <wp:extent cx="1775460" cy="522605"/>
                <wp:effectExtent l="0" t="0" r="34290" b="10795"/>
                <wp:wrapNone/>
                <wp:docPr id="361" name="グループ化 361"/>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62"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市役所正面入口前</w:t>
                              </w:r>
                            </w:p>
                            <w:p w:rsidR="001E7825" w:rsidRDefault="001E7825" w:rsidP="00044757">
                              <w:pPr>
                                <w:spacing w:line="240" w:lineRule="exact"/>
                                <w:jc w:val="center"/>
                              </w:pPr>
                              <w:r>
                                <w:rPr>
                                  <w:rFonts w:hint="eastAsia"/>
                                </w:rPr>
                                <w:t xml:space="preserve">○○○○　</w:t>
                              </w:r>
                            </w:p>
                          </w:txbxContent>
                        </wps:txbx>
                        <wps:bodyPr rot="0" vert="horz" wrap="square" lIns="0" tIns="36000" rIns="0" bIns="0" anchor="t" anchorCtr="0">
                          <a:noAutofit/>
                        </wps:bodyPr>
                      </wps:wsp>
                      <wps:wsp>
                        <wps:cNvPr id="363" name="直線コネクタ 363"/>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CD25B5" id="グループ化 361" o:spid="_x0000_s1055" style="position:absolute;left:0;text-align:left;margin-left:7.3pt;margin-top:1.1pt;width:139.8pt;height:41.15pt;z-index:251943936"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">
                <v:shape id="_x0000_s1056"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yocYA&#10;AADcAAAADwAAAGRycy9kb3ducmV2LnhtbESPQWvCQBSE74L/YXmCN92oEErqKqIY21LE2iIeH9ln&#10;Esy+Ddk1pv++WxA8DjPzDTNfdqYSLTWutKxgMo5AEGdWl5wr+Pnejl5AOI+ssbJMCn7JwXLR780x&#10;0fbOX9QefS4ChF2CCgrv60RKlxVk0I1tTRy8i20M+iCbXOoG7wFuKjmNolgaLDksFFjTuqDserwZ&#10;BR/vh30ad+d0sqnT/an07W33eVFqOOhWryA8df4ZfrTftIJZP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wyoc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市役所正面入口前</w:t>
                        </w:r>
                      </w:p>
                      <w:p w:rsidR="001E7825" w:rsidRDefault="001E7825" w:rsidP="00044757">
                        <w:pPr>
                          <w:spacing w:line="240" w:lineRule="exact"/>
                          <w:jc w:val="center"/>
                        </w:pPr>
                        <w:r>
                          <w:rPr>
                            <w:rFonts w:hint="eastAsia"/>
                          </w:rPr>
                          <w:t xml:space="preserve">○○○○　</w:t>
                        </w:r>
                      </w:p>
                    </w:txbxContent>
                  </v:textbox>
                </v:shape>
                <v:line id="直線コネクタ 363" o:spid="_x0000_s1057"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t3sUAAADcAAAADwAAAGRycy9kb3ducmV2LnhtbESPQWvCQBSE74L/YXmCF9FNGxCbuopI&#10;C4Kl2rh4fmRfk2D2bciumv77bqHgcZiZb5jlureNuFHna8cKnmYJCOLCmZpLBfr0Pl2A8AHZYOOY&#10;FPyQh/VqOFhiZtydv+iWh1JECPsMFVQhtJmUvqjIop+5ljh6366zGKLsSmk6vEe4beRzksylxZrj&#10;QoUtbSsqLvnVKtjrl/MkPSy0tqf8E4+6fjt8bJUaj/rNK4hAfXiE/9s7oyCdp/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4t3sUAAADcAAAADwAAAAAAAAAA&#10;AAAAAAChAgAAZHJzL2Rvd25yZXYueG1sUEsFBgAAAAAEAAQA+QAAAJMDAAAAAA==&#10;" strokecolor="black [3200]" strokeweight=".5pt">
                  <v:stroke joinstyle="miter"/>
                </v:line>
              </v:group>
            </w:pict>
          </mc:Fallback>
        </mc:AlternateContent>
      </w:r>
      <w:r w:rsidR="002C16CC">
        <w:rPr>
          <w:noProof/>
        </w:rPr>
        <mc:AlternateContent>
          <mc:Choice Requires="wps">
            <w:drawing>
              <wp:anchor distT="0" distB="0" distL="114300" distR="114300" simplePos="0" relativeHeight="251872256" behindDoc="0" locked="0" layoutInCell="1" allowOverlap="1" wp14:anchorId="579BE11D" wp14:editId="1217FA9E">
                <wp:simplePos x="0" y="0"/>
                <wp:positionH relativeFrom="margin">
                  <wp:posOffset>2124389</wp:posOffset>
                </wp:positionH>
                <wp:positionV relativeFrom="paragraph">
                  <wp:posOffset>159099</wp:posOffset>
                </wp:positionV>
                <wp:extent cx="1905072" cy="0"/>
                <wp:effectExtent l="0" t="0" r="19050" b="19050"/>
                <wp:wrapNone/>
                <wp:docPr id="329" name="直線コネクタ 329"/>
                <wp:cNvGraphicFramePr/>
                <a:graphic xmlns:a="http://schemas.openxmlformats.org/drawingml/2006/main">
                  <a:graphicData uri="http://schemas.microsoft.com/office/word/2010/wordprocessingShape">
                    <wps:wsp>
                      <wps:cNvCnPr/>
                      <wps:spPr>
                        <a:xfrm>
                          <a:off x="0" y="0"/>
                          <a:ext cx="19050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50175" id="直線コネクタ 329"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25pt,12.55pt" to="31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" strokecolor="black [3200]" strokeweight=".5pt">
                <v:stroke joinstyle="miter"/>
                <w10:wrap anchorx="margin"/>
              </v:line>
            </w:pict>
          </mc:Fallback>
        </mc:AlternateContent>
      </w:r>
    </w:p>
    <w:p w:rsidR="00D82503" w:rsidRDefault="002C16CC" w:rsidP="009666D1">
      <w:r>
        <w:rPr>
          <w:noProof/>
        </w:rPr>
        <mc:AlternateContent>
          <mc:Choice Requires="wps">
            <w:drawing>
              <wp:anchor distT="0" distB="0" distL="114300" distR="114300" simplePos="0" relativeHeight="251773952" behindDoc="0" locked="0" layoutInCell="1" allowOverlap="1" wp14:anchorId="70059160" wp14:editId="20A6F7F4">
                <wp:simplePos x="0" y="0"/>
                <wp:positionH relativeFrom="margin">
                  <wp:posOffset>4166061</wp:posOffset>
                </wp:positionH>
                <wp:positionV relativeFrom="paragraph">
                  <wp:posOffset>55880</wp:posOffset>
                </wp:positionV>
                <wp:extent cx="773430" cy="0"/>
                <wp:effectExtent l="0" t="0" r="26670" b="19050"/>
                <wp:wrapNone/>
                <wp:docPr id="262" name="直線コネクタ 262"/>
                <wp:cNvGraphicFramePr/>
                <a:graphic xmlns:a="http://schemas.openxmlformats.org/drawingml/2006/main">
                  <a:graphicData uri="http://schemas.microsoft.com/office/word/2010/wordprocessingShape">
                    <wps:wsp>
                      <wps:cNvCnPr/>
                      <wps:spPr>
                        <a:xfrm>
                          <a:off x="0" y="0"/>
                          <a:ext cx="77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9A73F" id="直線コネクタ 26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05pt,4.4pt" to="388.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" strokecolor="black [3200]" strokeweight=".5pt">
                <v:stroke joinstyle="miter"/>
                <w10:wrap anchorx="margin"/>
              </v:line>
            </w:pict>
          </mc:Fallback>
        </mc:AlternateContent>
      </w:r>
      <w:r w:rsidR="004E22EA">
        <w:rPr>
          <w:noProof/>
        </w:rPr>
        <mc:AlternateContent>
          <mc:Choice Requires="wps">
            <w:drawing>
              <wp:anchor distT="0" distB="0" distL="114300" distR="114300" simplePos="0" relativeHeight="251867136" behindDoc="0" locked="0" layoutInCell="1" allowOverlap="1" wp14:anchorId="2C169894" wp14:editId="79E841A0">
                <wp:simplePos x="0" y="0"/>
                <wp:positionH relativeFrom="margin">
                  <wp:posOffset>1181303</wp:posOffset>
                </wp:positionH>
                <wp:positionV relativeFrom="paragraph">
                  <wp:posOffset>57785</wp:posOffset>
                </wp:positionV>
                <wp:extent cx="773457" cy="0"/>
                <wp:effectExtent l="0" t="0" r="26670" b="19050"/>
                <wp:wrapNone/>
                <wp:docPr id="326" name="直線コネクタ 326"/>
                <wp:cNvGraphicFramePr/>
                <a:graphic xmlns:a="http://schemas.openxmlformats.org/drawingml/2006/main">
                  <a:graphicData uri="http://schemas.microsoft.com/office/word/2010/wordprocessingShape">
                    <wps:wsp>
                      <wps:cNvCnPr/>
                      <wps:spPr>
                        <a:xfrm>
                          <a:off x="0" y="0"/>
                          <a:ext cx="7734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1CCFC" id="直線コネクタ 326"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4.55pt" to="153.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" strokecolor="black [3200]" strokeweight=".5pt">
                <v:stroke joinstyle="miter"/>
                <w10:wrap anchorx="margin"/>
              </v:line>
            </w:pict>
          </mc:Fallback>
        </mc:AlternateContent>
      </w:r>
    </w:p>
    <w:p w:rsidR="00D82503" w:rsidRDefault="00D82503" w:rsidP="009666D1"/>
    <w:p w:rsidR="00D82503" w:rsidRDefault="00044757" w:rsidP="009666D1">
      <w:r>
        <w:rPr>
          <w:rFonts w:hint="eastAsia"/>
          <w:noProof/>
        </w:rPr>
        <mc:AlternateContent>
          <mc:Choice Requires="wpg">
            <w:drawing>
              <wp:anchor distT="0" distB="0" distL="114300" distR="114300" simplePos="0" relativeHeight="251954176" behindDoc="0" locked="0" layoutInCell="1" allowOverlap="1" wp14:anchorId="7F8EF70B" wp14:editId="2AA85FC7">
                <wp:simplePos x="0" y="0"/>
                <wp:positionH relativeFrom="margin">
                  <wp:posOffset>4251325</wp:posOffset>
                </wp:positionH>
                <wp:positionV relativeFrom="paragraph">
                  <wp:posOffset>24511</wp:posOffset>
                </wp:positionV>
                <wp:extent cx="1775460" cy="522605"/>
                <wp:effectExtent l="0" t="0" r="34290" b="10795"/>
                <wp:wrapNone/>
                <wp:docPr id="376" name="グループ化 376"/>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77"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民間駐車場前</w:t>
                              </w:r>
                            </w:p>
                            <w:p w:rsidR="001E7825" w:rsidRDefault="001E7825" w:rsidP="00044757">
                              <w:pPr>
                                <w:spacing w:line="240" w:lineRule="exact"/>
                                <w:jc w:val="center"/>
                              </w:pPr>
                              <w:r>
                                <w:rPr>
                                  <w:rFonts w:hint="eastAsia"/>
                                </w:rPr>
                                <w:t xml:space="preserve">○○○○　</w:t>
                              </w:r>
                            </w:p>
                            <w:p w:rsidR="001E7825" w:rsidRPr="0040208D" w:rsidRDefault="001E7825" w:rsidP="00044757">
                              <w:pPr>
                                <w:spacing w:line="260" w:lineRule="exact"/>
                                <w:jc w:val="center"/>
                              </w:pPr>
                            </w:p>
                          </w:txbxContent>
                        </wps:txbx>
                        <wps:bodyPr rot="0" vert="horz" wrap="square" lIns="0" tIns="36000" rIns="0" bIns="0" anchor="t" anchorCtr="0">
                          <a:noAutofit/>
                        </wps:bodyPr>
                      </wps:wsp>
                      <wps:wsp>
                        <wps:cNvPr id="378" name="直線コネクタ 378"/>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EF70B" id="グループ化 376" o:spid="_x0000_s1058" style="position:absolute;left:0;text-align:left;margin-left:334.75pt;margin-top:1.95pt;width:139.8pt;height:41.15pt;z-index:251954176;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">
                <v:shape id="_x0000_s1059"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H5MYA&#10;AADcAAAADwAAAGRycy9kb3ducmV2LnhtbESPQWvCQBSE7wX/w/IK3upGBZXoKkUxbaWItSIeH9ln&#10;Esy+Ddk1pv/eFYQeh5n5hpktWlOKhmpXWFbQ70UgiFOrC84UHH7XbxMQziNrLC2Tgj9ysJh3XmYY&#10;a3vjH2r2PhMBwi5GBbn3VSylS3My6Hq2Ig7e2dYGfZB1JnWNtwA3pRxE0UgaLDgs5FjRMqf0sr8a&#10;BZuv3TYZtaekv6qS7bHwzfXj+6xU97V9n4Lw1Pr/8LP9qRUMx2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IH5M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民間駐車場前</w:t>
                        </w:r>
                      </w:p>
                      <w:p w:rsidR="001E7825" w:rsidRDefault="001E7825" w:rsidP="00044757">
                        <w:pPr>
                          <w:spacing w:line="240" w:lineRule="exact"/>
                          <w:jc w:val="center"/>
                        </w:pPr>
                        <w:r>
                          <w:rPr>
                            <w:rFonts w:hint="eastAsia"/>
                          </w:rPr>
                          <w:t xml:space="preserve">○○○○　</w:t>
                        </w:r>
                      </w:p>
                      <w:p w:rsidR="001E7825" w:rsidRPr="0040208D" w:rsidRDefault="001E7825" w:rsidP="00044757">
                        <w:pPr>
                          <w:spacing w:line="260" w:lineRule="exact"/>
                          <w:jc w:val="center"/>
                        </w:pPr>
                      </w:p>
                    </w:txbxContent>
                  </v:textbox>
                </v:shape>
                <v:line id="直線コネクタ 378" o:spid="_x0000_s1060"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MpcsMAAADcAAAADwAAAGRycy9kb3ducmV2LnhtbERPW2vCMBR+H/gfwhH2MjR1wtRqFBGF&#10;wYaXGnw+NMe22JyUJmr375eHwR4/vvti1dlaPKj1lWMFo2ECgjh3puJCgT7vBlMQPiAbrB2Tgh/y&#10;sFr2XhaYGvfkEz2yUIgYwj5FBWUITSqlz0uy6IeuIY7c1bUWQ4RtIU2Lzxhua/meJB/SYsWxocSG&#10;NiXlt+xuFXzp2eVtfJhqbc/ZHo+62h6+N0q99rv1HESgLvyL/9yfRsF4Et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zKXLDAAAA3AAAAA8AAAAAAAAAAAAA&#10;AAAAoQIAAGRycy9kb3ducmV2LnhtbFBLBQYAAAAABAAEAPkAAACRAwAAAAA=&#10;" strokecolor="black [3200]" strokeweight=".5pt">
                  <v:stroke joinstyle="miter"/>
                </v:line>
                <w10:wrap anchorx="margin"/>
              </v:group>
            </w:pict>
          </mc:Fallback>
        </mc:AlternateContent>
      </w:r>
    </w:p>
    <w:p w:rsidR="00D82503" w:rsidRDefault="00EC5632" w:rsidP="009666D1">
      <w:r>
        <w:rPr>
          <w:noProof/>
        </w:rPr>
        <mc:AlternateContent>
          <mc:Choice Requires="wps">
            <w:drawing>
              <wp:anchor distT="0" distB="0" distL="114300" distR="114300" simplePos="0" relativeHeight="251776000" behindDoc="0" locked="0" layoutInCell="1" allowOverlap="1" wp14:anchorId="570BB8D4" wp14:editId="77BE8D08">
                <wp:simplePos x="0" y="0"/>
                <wp:positionH relativeFrom="margin">
                  <wp:posOffset>4166667</wp:posOffset>
                </wp:positionH>
                <wp:positionV relativeFrom="paragraph">
                  <wp:posOffset>60325</wp:posOffset>
                </wp:positionV>
                <wp:extent cx="773457" cy="0"/>
                <wp:effectExtent l="0" t="0" r="26670" b="19050"/>
                <wp:wrapNone/>
                <wp:docPr id="263" name="直線コネクタ 263"/>
                <wp:cNvGraphicFramePr/>
                <a:graphic xmlns:a="http://schemas.openxmlformats.org/drawingml/2006/main">
                  <a:graphicData uri="http://schemas.microsoft.com/office/word/2010/wordprocessingShape">
                    <wps:wsp>
                      <wps:cNvCnPr/>
                      <wps:spPr>
                        <a:xfrm>
                          <a:off x="0" y="0"/>
                          <a:ext cx="7734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D6CF9" id="直線コネクタ 263"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1pt,4.75pt" to="38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" strokecolor="black [3200]" strokeweight=".5pt">
                <v:stroke joinstyle="miter"/>
                <w10:wrap anchorx="margin"/>
              </v:line>
            </w:pict>
          </mc:Fallback>
        </mc:AlternateContent>
      </w:r>
      <w:r w:rsidR="004F0143">
        <w:rPr>
          <w:noProof/>
        </w:rPr>
        <mc:AlternateContent>
          <mc:Choice Requires="wps">
            <w:drawing>
              <wp:anchor distT="45720" distB="45720" distL="114300" distR="114300" simplePos="0" relativeHeight="251755520" behindDoc="0" locked="0" layoutInCell="1" allowOverlap="1" wp14:anchorId="4C8FCD63" wp14:editId="43C73A30">
                <wp:simplePos x="0" y="0"/>
                <wp:positionH relativeFrom="margin">
                  <wp:posOffset>103505</wp:posOffset>
                </wp:positionH>
                <wp:positionV relativeFrom="paragraph">
                  <wp:posOffset>9525</wp:posOffset>
                </wp:positionV>
                <wp:extent cx="1172210" cy="1404620"/>
                <wp:effectExtent l="0" t="0" r="27940" b="13970"/>
                <wp:wrapSquare wrapText="bothSides"/>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404620"/>
                        </a:xfrm>
                        <a:prstGeom prst="rect">
                          <a:avLst/>
                        </a:prstGeom>
                        <a:solidFill>
                          <a:schemeClr val="tx1"/>
                        </a:solidFill>
                        <a:ln w="9525">
                          <a:solidFill>
                            <a:srgbClr val="000000"/>
                          </a:solidFill>
                          <a:miter lim="800000"/>
                          <a:headEnd/>
                          <a:tailEnd/>
                        </a:ln>
                      </wps:spPr>
                      <wps:txbx>
                        <w:txbxContent>
                          <w:p w:rsidR="001E7825" w:rsidRPr="004F0143" w:rsidRDefault="001E7825" w:rsidP="004F0143">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夜間警備</w:t>
                            </w:r>
                            <w:r w:rsidRPr="004F0143">
                              <w:rPr>
                                <w:rFonts w:asciiTheme="majorEastAsia" w:eastAsiaTheme="majorEastAsia" w:hAnsiTheme="majorEastAsia"/>
                                <w:color w:val="FFFFFF" w:themeColor="background1"/>
                              </w:rPr>
                              <w:t>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FCD63" id="_x0000_s1061" type="#_x0000_t202" style="position:absolute;left:0;text-align:left;margin-left:8.15pt;margin-top:.75pt;width:92.3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" fillcolor="black [3213]">
                <v:textbox style="mso-fit-shape-to-text:t">
                  <w:txbxContent>
                    <w:p w:rsidR="001E7825" w:rsidRPr="004F0143" w:rsidRDefault="001E7825" w:rsidP="004F0143">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夜間警備</w:t>
                      </w:r>
                      <w:r w:rsidRPr="004F0143">
                        <w:rPr>
                          <w:rFonts w:asciiTheme="majorEastAsia" w:eastAsiaTheme="majorEastAsia" w:hAnsiTheme="majorEastAsia"/>
                          <w:color w:val="FFFFFF" w:themeColor="background1"/>
                        </w:rPr>
                        <w:t>関係</w:t>
                      </w:r>
                    </w:p>
                  </w:txbxContent>
                </v:textbox>
                <w10:wrap type="square" anchorx="margin"/>
              </v:shape>
            </w:pict>
          </mc:Fallback>
        </mc:AlternateContent>
      </w:r>
    </w:p>
    <w:p w:rsidR="00D82503" w:rsidRDefault="00D82503" w:rsidP="009666D1"/>
    <w:p w:rsidR="00687D42" w:rsidRDefault="00A52F79" w:rsidP="009666D1">
      <w:r>
        <w:rPr>
          <w:rFonts w:hint="eastAsia"/>
          <w:noProof/>
        </w:rPr>
        <mc:AlternateContent>
          <mc:Choice Requires="wpg">
            <w:drawing>
              <wp:anchor distT="0" distB="0" distL="114300" distR="114300" simplePos="0" relativeHeight="251960320" behindDoc="0" locked="0" layoutInCell="1" allowOverlap="1" wp14:anchorId="7F8EF70B" wp14:editId="2AA85FC7">
                <wp:simplePos x="0" y="0"/>
                <wp:positionH relativeFrom="margin">
                  <wp:posOffset>226581</wp:posOffset>
                </wp:positionH>
                <wp:positionV relativeFrom="paragraph">
                  <wp:posOffset>9525</wp:posOffset>
                </wp:positionV>
                <wp:extent cx="1775460" cy="522605"/>
                <wp:effectExtent l="0" t="0" r="34290" b="10795"/>
                <wp:wrapNone/>
                <wp:docPr id="385" name="グループ化 385"/>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86"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宇都宮城址公園内巡回</w:t>
                              </w:r>
                            </w:p>
                            <w:p w:rsidR="001E7825" w:rsidRDefault="001E7825" w:rsidP="00044757">
                              <w:pPr>
                                <w:spacing w:line="240" w:lineRule="exact"/>
                                <w:jc w:val="center"/>
                              </w:pPr>
                              <w:r>
                                <w:rPr>
                                  <w:rFonts w:hint="eastAsia"/>
                                </w:rPr>
                                <w:t xml:space="preserve">○○○○　</w:t>
                              </w:r>
                            </w:p>
                          </w:txbxContent>
                        </wps:txbx>
                        <wps:bodyPr rot="0" vert="horz" wrap="square" lIns="0" tIns="36000" rIns="0" bIns="0" anchor="t" anchorCtr="0">
                          <a:noAutofit/>
                        </wps:bodyPr>
                      </wps:wsp>
                      <wps:wsp>
                        <wps:cNvPr id="387" name="直線コネクタ 387"/>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EF70B" id="グループ化 385" o:spid="_x0000_s1062" style="position:absolute;left:0;text-align:left;margin-left:17.85pt;margin-top:.75pt;width:139.8pt;height:41.15pt;z-index:251960320;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">
                <v:shape id="_x0000_s1063"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SWMYA&#10;AADcAAAADwAAAGRycy9kb3ducmV2LnhtbESPW2vCQBSE3wv9D8sp9K1ubCFIdA2iNL0gUi+Ij4fs&#10;yQWzZ0N2jem/dwtCH4eZ+YaZpYNpRE+dqy0rGI8iEMS51TWXCg7795cJCOeRNTaWScEvOUjnjw8z&#10;TLS98pb6nS9FgLBLUEHlfZtI6fKKDLqRbYmDV9jOoA+yK6Xu8BrgppGvURRLgzWHhQpbWlaUn3cX&#10;o+D762eTxcMpG6/abHOsfX/5WBdKPT8NiykIT4P/D9/bn1rB2ySG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SWM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宇都宮城址公園内巡回</w:t>
                        </w:r>
                      </w:p>
                      <w:p w:rsidR="001E7825" w:rsidRDefault="001E7825" w:rsidP="00044757">
                        <w:pPr>
                          <w:spacing w:line="240" w:lineRule="exact"/>
                          <w:jc w:val="center"/>
                        </w:pPr>
                        <w:r>
                          <w:rPr>
                            <w:rFonts w:hint="eastAsia"/>
                          </w:rPr>
                          <w:t xml:space="preserve">○○○○　</w:t>
                        </w:r>
                      </w:p>
                    </w:txbxContent>
                  </v:textbox>
                </v:shape>
                <v:line id="直線コネクタ 387" o:spid="_x0000_s1064"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NJ8YAAADcAAAADwAAAGRycy9kb3ducmV2LnhtbESPQWvCQBSE74L/YXmCF6kbFdqYukoR&#10;hYKltnHx/Mi+JqHZtyG7avrv3UKhx2FmvmFWm9424kqdrx0rmE0TEMSFMzWXCvRp/5CC8AHZYOOY&#10;FPyQh816OFhhZtyNP+mah1JECPsMFVQhtJmUvqjIop+6ljh6X66zGKLsSmk6vEW4beQ8SR6lxZrj&#10;QoUtbSsqvvOLVXDQy/NkcUy1tqf8HT90vTu+bZUaj/qXZxCB+vAf/mu/GgWL9Al+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5zSfGAAAA3AAAAA8AAAAAAAAA&#10;AAAAAAAAoQIAAGRycy9kb3ducmV2LnhtbFBLBQYAAAAABAAEAPkAAACUAwAAAAA=&#10;" strokecolor="black [3200]" strokeweight=".5pt">
                  <v:stroke joinstyle="miter"/>
                </v:line>
                <w10:wrap anchorx="margin"/>
              </v:group>
            </w:pict>
          </mc:Fallback>
        </mc:AlternateContent>
      </w:r>
      <w:r w:rsidR="00687D42">
        <w:rPr>
          <w:noProof/>
        </w:rPr>
        <mc:AlternateContent>
          <mc:Choice Requires="wps">
            <w:drawing>
              <wp:anchor distT="0" distB="0" distL="114300" distR="114300" simplePos="0" relativeHeight="251869184" behindDoc="1" locked="0" layoutInCell="1" allowOverlap="1" wp14:anchorId="5117C45D" wp14:editId="17D507E5">
                <wp:simplePos x="0" y="0"/>
                <wp:positionH relativeFrom="margin">
                  <wp:posOffset>1950085</wp:posOffset>
                </wp:positionH>
                <wp:positionV relativeFrom="paragraph">
                  <wp:posOffset>78105</wp:posOffset>
                </wp:positionV>
                <wp:extent cx="0" cy="894715"/>
                <wp:effectExtent l="0" t="0" r="19050" b="19685"/>
                <wp:wrapNone/>
                <wp:docPr id="327" name="直線コネクタ 327"/>
                <wp:cNvGraphicFramePr/>
                <a:graphic xmlns:a="http://schemas.openxmlformats.org/drawingml/2006/main">
                  <a:graphicData uri="http://schemas.microsoft.com/office/word/2010/wordprocessingShape">
                    <wps:wsp>
                      <wps:cNvCnPr/>
                      <wps:spPr>
                        <a:xfrm>
                          <a:off x="0" y="0"/>
                          <a:ext cx="0" cy="894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553E2" id="直線コネクタ 327" o:spid="_x0000_s1026" style="position:absolute;left:0;text-align:lef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55pt,6.15pt" to="153.5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" strokecolor="black [3213]" strokeweight=".5pt">
                <v:stroke joinstyle="miter"/>
                <w10:wrap anchorx="margin"/>
              </v:line>
            </w:pict>
          </mc:Fallback>
        </mc:AlternateContent>
      </w:r>
      <w:r w:rsidR="00687D42">
        <w:rPr>
          <w:noProof/>
        </w:rPr>
        <mc:AlternateContent>
          <mc:Choice Requires="wps">
            <w:drawing>
              <wp:anchor distT="0" distB="0" distL="114300" distR="114300" simplePos="0" relativeHeight="251765760" behindDoc="0" locked="0" layoutInCell="1" allowOverlap="1" wp14:anchorId="11A5B80D" wp14:editId="1D927343">
                <wp:simplePos x="0" y="0"/>
                <wp:positionH relativeFrom="margin">
                  <wp:posOffset>1347470</wp:posOffset>
                </wp:positionH>
                <wp:positionV relativeFrom="paragraph">
                  <wp:posOffset>284480</wp:posOffset>
                </wp:positionV>
                <wp:extent cx="773430" cy="0"/>
                <wp:effectExtent l="0" t="0" r="26670" b="19050"/>
                <wp:wrapNone/>
                <wp:docPr id="258" name="直線コネクタ 258"/>
                <wp:cNvGraphicFramePr/>
                <a:graphic xmlns:a="http://schemas.openxmlformats.org/drawingml/2006/main">
                  <a:graphicData uri="http://schemas.microsoft.com/office/word/2010/wordprocessingShape">
                    <wps:wsp>
                      <wps:cNvCnPr/>
                      <wps:spPr>
                        <a:xfrm>
                          <a:off x="0" y="0"/>
                          <a:ext cx="77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F79F1" id="直線コネクタ 258"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1pt,22.4pt" to="16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" strokecolor="black [3200]" strokeweight=".5pt">
                <v:stroke joinstyle="miter"/>
                <w10:wrap anchorx="margin"/>
              </v:line>
            </w:pict>
          </mc:Fallback>
        </mc:AlternateContent>
      </w:r>
      <w:r w:rsidR="00687D42">
        <w:rPr>
          <w:noProof/>
        </w:rPr>
        <mc:AlternateContent>
          <mc:Choice Requires="wps">
            <w:drawing>
              <wp:anchor distT="0" distB="0" distL="114300" distR="114300" simplePos="0" relativeHeight="251767808" behindDoc="0" locked="0" layoutInCell="1" allowOverlap="1" wp14:anchorId="33E053D4" wp14:editId="3FFCAD21">
                <wp:simplePos x="0" y="0"/>
                <wp:positionH relativeFrom="margin">
                  <wp:posOffset>1434465</wp:posOffset>
                </wp:positionH>
                <wp:positionV relativeFrom="paragraph">
                  <wp:posOffset>973455</wp:posOffset>
                </wp:positionV>
                <wp:extent cx="514985" cy="0"/>
                <wp:effectExtent l="0" t="0" r="37465" b="19050"/>
                <wp:wrapNone/>
                <wp:docPr id="259" name="直線コネクタ 259"/>
                <wp:cNvGraphicFramePr/>
                <a:graphic xmlns:a="http://schemas.openxmlformats.org/drawingml/2006/main">
                  <a:graphicData uri="http://schemas.microsoft.com/office/word/2010/wordprocessingShape">
                    <wps:wsp>
                      <wps:cNvCnPr/>
                      <wps:spPr>
                        <a:xfrm>
                          <a:off x="0" y="0"/>
                          <a:ext cx="514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C2618" id="直線コネクタ 259"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2.95pt,76.65pt" to="15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" strokecolor="black [3200]" strokeweight=".5pt">
                <v:stroke joinstyle="miter"/>
                <w10:wrap anchorx="margin"/>
              </v:line>
            </w:pict>
          </mc:Fallback>
        </mc:AlternateContent>
      </w:r>
    </w:p>
    <w:p w:rsidR="00687D42" w:rsidRDefault="004B1E06" w:rsidP="009666D1">
      <w:r>
        <w:rPr>
          <w:rFonts w:hint="eastAsia"/>
          <w:noProof/>
        </w:rPr>
        <mc:AlternateContent>
          <mc:Choice Requires="wpg">
            <w:drawing>
              <wp:anchor distT="0" distB="0" distL="114300" distR="114300" simplePos="0" relativeHeight="251948032" behindDoc="0" locked="0" layoutInCell="1" allowOverlap="1" wp14:anchorId="6AA522D9" wp14:editId="5C36CD33">
                <wp:simplePos x="0" y="0"/>
                <wp:positionH relativeFrom="margin">
                  <wp:posOffset>2184400</wp:posOffset>
                </wp:positionH>
                <wp:positionV relativeFrom="paragraph">
                  <wp:posOffset>159385</wp:posOffset>
                </wp:positionV>
                <wp:extent cx="1775460" cy="522605"/>
                <wp:effectExtent l="0" t="0" r="34290" b="10795"/>
                <wp:wrapNone/>
                <wp:docPr id="367" name="グループ化 367"/>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68"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イベント主担当</w:t>
                              </w:r>
                            </w:p>
                            <w:p w:rsidR="001E7825" w:rsidRDefault="001E7825" w:rsidP="00044757">
                              <w:pPr>
                                <w:spacing w:line="240" w:lineRule="exact"/>
                                <w:jc w:val="center"/>
                              </w:pPr>
                              <w:r>
                                <w:rPr>
                                  <w:rFonts w:hint="eastAsia"/>
                                </w:rPr>
                                <w:t xml:space="preserve">事務局員　</w:t>
                              </w:r>
                            </w:p>
                          </w:txbxContent>
                        </wps:txbx>
                        <wps:bodyPr rot="0" vert="horz" wrap="square" lIns="0" tIns="36000" rIns="0" bIns="0" anchor="t" anchorCtr="0">
                          <a:noAutofit/>
                        </wps:bodyPr>
                      </wps:wsp>
                      <wps:wsp>
                        <wps:cNvPr id="369" name="直線コネクタ 369"/>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AA522D9" id="グループ化 367" o:spid="_x0000_s1065" style="position:absolute;left:0;text-align:left;margin-left:172pt;margin-top:12.55pt;width:139.8pt;height:41.15pt;z-index:251948032;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">
                <v:shape id="_x0000_s1066"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FS8QA&#10;AADcAAAADwAAAGRycy9kb3ducmV2LnhtbERPy2rCQBTdC/2H4Ra6MxNbCJI6SqmYqhRprUiXl8w1&#10;Cc3cCZnJw7/vLASXh/NerEZTi55aV1lWMItiEMS51RUXCk4/m+kchPPIGmvLpOBKDlbLh8kCU20H&#10;/qb+6AsRQtilqKD0vkmldHlJBl1kG+LAXWxr0AfYFlK3OIRwU8vnOE6kwYpDQ4kNvZeU/x07o2C/&#10;+zpkyfibzdZNdjhXvu8+Pi9KPT2Ob68gPI3+Lr65t1rBSxLWhj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BUvEAAAA3AAAAA8AAAAAAAAAAAAAAAAAmAIAAGRycy9k&#10;b3ducmV2LnhtbFBLBQYAAAAABAAEAPUAAACJAwAAAAA=&#10;" fillcolor="white [3212]">
                  <v:textbox inset="0,1mm,0,0">
                    <w:txbxContent>
                      <w:p w:rsidR="001E7825" w:rsidRDefault="001E7825" w:rsidP="00044757">
                        <w:pPr>
                          <w:spacing w:line="240" w:lineRule="exact"/>
                          <w:jc w:val="center"/>
                        </w:pPr>
                        <w:r>
                          <w:rPr>
                            <w:rFonts w:hint="eastAsia"/>
                          </w:rPr>
                          <w:t>イベント主担当</w:t>
                        </w:r>
                      </w:p>
                      <w:p w:rsidR="001E7825" w:rsidRDefault="001E7825" w:rsidP="00044757">
                        <w:pPr>
                          <w:spacing w:line="240" w:lineRule="exact"/>
                          <w:jc w:val="center"/>
                        </w:pPr>
                        <w:r>
                          <w:rPr>
                            <w:rFonts w:hint="eastAsia"/>
                          </w:rPr>
                          <w:t xml:space="preserve">事務局員　</w:t>
                        </w:r>
                      </w:p>
                    </w:txbxContent>
                  </v:textbox>
                </v:shape>
                <v:line id="直線コネクタ 369" o:spid="_x0000_s1067"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aNMUAAADcAAAADwAAAGRycy9kb3ducmV2LnhtbESPQWvCQBSE7wX/w/IKXkrdWEE0uoqI&#10;BUHRNi49P7LPJDT7NmRXTf99VxA8DjPzDTNfdrYWV2p95VjBcJCAIM6dqbhQoE+f7xMQPiAbrB2T&#10;gj/ysFz0XuaYGnfjb7pmoRARwj5FBWUITSqlz0uy6AeuIY7e2bUWQ5RtIU2Ltwi3tfxIkrG0WHFc&#10;KLGhdUn5b3axCnZ6+vM2Ok60tqfsgF+62hz3a6X6r91qBiJQF57hR3trFIzG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YaNMUAAADcAAAADwAAAAAAAAAA&#10;AAAAAAChAgAAZHJzL2Rvd25yZXYueG1sUEsFBgAAAAAEAAQA+QAAAJMDAAAAAA==&#10;" strokecolor="black [3200]" strokeweight=".5pt">
                  <v:stroke joinstyle="miter"/>
                </v:line>
                <w10:wrap anchorx="margin"/>
              </v:group>
            </w:pict>
          </mc:Fallback>
        </mc:AlternateContent>
      </w:r>
    </w:p>
    <w:p w:rsidR="00687D42" w:rsidRDefault="00687D42" w:rsidP="009666D1"/>
    <w:p w:rsidR="00D82503" w:rsidRDefault="00044757" w:rsidP="009666D1">
      <w:r>
        <w:rPr>
          <w:noProof/>
        </w:rPr>
        <mc:AlternateContent>
          <mc:Choice Requires="wps">
            <w:drawing>
              <wp:anchor distT="45720" distB="45720" distL="114300" distR="114300" simplePos="0" relativeHeight="251886592" behindDoc="0" locked="0" layoutInCell="1" allowOverlap="1" wp14:anchorId="4AE1E87C" wp14:editId="57A0C652">
                <wp:simplePos x="0" y="0"/>
                <wp:positionH relativeFrom="margin">
                  <wp:posOffset>4895850</wp:posOffset>
                </wp:positionH>
                <wp:positionV relativeFrom="paragraph">
                  <wp:posOffset>4815</wp:posOffset>
                </wp:positionV>
                <wp:extent cx="1172210" cy="298450"/>
                <wp:effectExtent l="0" t="0" r="27940" b="25400"/>
                <wp:wrapSquare wrapText="bothSides"/>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98450"/>
                        </a:xfrm>
                        <a:prstGeom prst="rect">
                          <a:avLst/>
                        </a:prstGeom>
                        <a:solidFill>
                          <a:schemeClr val="tx1"/>
                        </a:solidFill>
                        <a:ln w="9525">
                          <a:solidFill>
                            <a:srgbClr val="000000"/>
                          </a:solidFill>
                          <a:miter lim="800000"/>
                          <a:headEnd/>
                          <a:tailEnd/>
                        </a:ln>
                      </wps:spPr>
                      <wps:txbx>
                        <w:txbxContent>
                          <w:p w:rsidR="001E7825" w:rsidRPr="004F0143" w:rsidRDefault="001E7825" w:rsidP="00687D42">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巡回警備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1E87C" id="_x0000_s1068" type="#_x0000_t202" style="position:absolute;left:0;text-align:left;margin-left:385.5pt;margin-top:.4pt;width:92.3pt;height:23.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" fillcolor="black [3213]">
                <v:textbox>
                  <w:txbxContent>
                    <w:p w:rsidR="001E7825" w:rsidRPr="004F0143" w:rsidRDefault="001E7825" w:rsidP="00687D42">
                      <w:pPr>
                        <w:jc w:val="center"/>
                        <w:rPr>
                          <w:rFonts w:asciiTheme="majorEastAsia" w:eastAsiaTheme="majorEastAsia" w:hAnsiTheme="majorEastAsia"/>
                          <w:color w:val="FFFFFF" w:themeColor="background1"/>
                        </w:rPr>
                      </w:pPr>
                      <w:r>
                        <w:rPr>
                          <w:rFonts w:asciiTheme="majorEastAsia" w:eastAsiaTheme="majorEastAsia" w:hAnsiTheme="majorEastAsia" w:hint="eastAsia"/>
                          <w:color w:val="FFFFFF" w:themeColor="background1"/>
                        </w:rPr>
                        <w:t>巡回警備</w:t>
                      </w:r>
                    </w:p>
                  </w:txbxContent>
                </v:textbox>
                <w10:wrap type="square" anchorx="margin"/>
              </v:shape>
            </w:pict>
          </mc:Fallback>
        </mc:AlternateContent>
      </w:r>
      <w:r w:rsidR="00B82686">
        <w:rPr>
          <w:rFonts w:hint="eastAsia"/>
          <w:noProof/>
        </w:rPr>
        <mc:AlternateContent>
          <mc:Choice Requires="wpg">
            <w:drawing>
              <wp:anchor distT="0" distB="0" distL="114300" distR="114300" simplePos="0" relativeHeight="251976704" behindDoc="0" locked="0" layoutInCell="1" allowOverlap="1" wp14:anchorId="6BF566BD" wp14:editId="40734B79">
                <wp:simplePos x="0" y="0"/>
                <wp:positionH relativeFrom="margin">
                  <wp:posOffset>2259330</wp:posOffset>
                </wp:positionH>
                <wp:positionV relativeFrom="paragraph">
                  <wp:posOffset>2789555</wp:posOffset>
                </wp:positionV>
                <wp:extent cx="1775460" cy="522605"/>
                <wp:effectExtent l="0" t="0" r="34290" b="10795"/>
                <wp:wrapNone/>
                <wp:docPr id="409" name="グループ化 409"/>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410"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wps:txbx>
                        <wps:bodyPr rot="0" vert="horz" wrap="square" lIns="0" tIns="36000" rIns="0" bIns="0" anchor="t" anchorCtr="0">
                          <a:noAutofit/>
                        </wps:bodyPr>
                      </wps:wsp>
                      <wps:wsp>
                        <wps:cNvPr id="411" name="直線コネクタ 411"/>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409" o:spid="_x0000_s1069" style="position:absolute;left:0;text-align:left;margin-left:177.9pt;margin-top:219.65pt;width:139.8pt;height:41.15pt;z-index:251976704;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">
                <v:shape id="_x0000_s1070"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3VcMA&#10;AADcAAAADwAAAGRycy9kb3ducmV2LnhtbERPTWvCQBC9C/6HZQq96SaliKSuIhVTLSJqRTwO2TEJ&#10;ZmdDdo3pv3cPgsfH+57MOlOJlhpXWlYQDyMQxJnVJecKjn/LwRiE88gaK8uk4J8czKb93gQTbe+8&#10;p/bgcxFC2CWooPC+TqR0WUEG3dDWxIG72MagD7DJpW7wHsJNJT+iaCQNlhwaCqzpu6DsergZBb/r&#10;3TYddec0XtTp9lT69vazuSj1/tbNv0B46vxL/HSvtILP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63VcMAAADcAAAADwAAAAAAAAAAAAAAAACYAgAAZHJzL2Rv&#10;d25yZXYueG1sUEsFBgAAAAAEAAQA9QAAAIgDA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v:textbox>
                </v:shape>
                <v:line id="直線コネクタ 411" o:spid="_x0000_s1071"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oKsYAAADcAAAADwAAAGRycy9kb3ducmV2LnhtbESPQWvCQBSE7wX/w/IEL6VuoqVo6ipF&#10;FARLbePi+ZF9TUKzb0N21fjv3UKhx2FmvmEWq9424kKdrx0rSMcJCOLCmZpLBfq4fZqB8AHZYOOY&#10;FNzIw2o5eFhgZtyVv+iSh1JECPsMFVQhtJmUvqjIoh+7ljh6366zGKLsSmk6vEa4beQkSV6kxZrj&#10;QoUtrSsqfvKzVbDX89Pj9DDT2h7zD/zU9ebwvlZqNOzfXkEE6sN/+K+9Mwqe0x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8qCrGAAAA3AAAAA8AAAAAAAAA&#10;AAAAAAAAoQIAAGRycy9kb3ducmV2LnhtbFBLBQYAAAAABAAEAPkAAACUAwAAAAA=&#10;" strokecolor="black [3200]" strokeweight=".5pt">
                  <v:stroke joinstyle="miter"/>
                </v:line>
                <w10:wrap anchorx="margin"/>
              </v:group>
            </w:pict>
          </mc:Fallback>
        </mc:AlternateContent>
      </w:r>
      <w:r w:rsidR="00B82686">
        <w:rPr>
          <w:rFonts w:hint="eastAsia"/>
          <w:noProof/>
        </w:rPr>
        <mc:AlternateContent>
          <mc:Choice Requires="wpg">
            <w:drawing>
              <wp:anchor distT="0" distB="0" distL="114300" distR="114300" simplePos="0" relativeHeight="251978752" behindDoc="0" locked="0" layoutInCell="1" allowOverlap="1" wp14:anchorId="6BF566BD" wp14:editId="40734B79">
                <wp:simplePos x="0" y="0"/>
                <wp:positionH relativeFrom="margin">
                  <wp:posOffset>4313555</wp:posOffset>
                </wp:positionH>
                <wp:positionV relativeFrom="paragraph">
                  <wp:posOffset>2789555</wp:posOffset>
                </wp:positionV>
                <wp:extent cx="1775460" cy="522605"/>
                <wp:effectExtent l="0" t="0" r="34290" b="10795"/>
                <wp:wrapNone/>
                <wp:docPr id="412" name="グループ化 412"/>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413"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60" w:lineRule="exact"/>
                                <w:jc w:val="center"/>
                              </w:pPr>
                              <w:r>
                                <w:rPr>
                                  <w:rFonts w:hint="eastAsia"/>
                                </w:rPr>
                                <w:t>○○○○</w:t>
                              </w:r>
                            </w:p>
                          </w:txbxContent>
                        </wps:txbx>
                        <wps:bodyPr rot="0" vert="horz" wrap="square" lIns="0" tIns="36000" rIns="0" bIns="0" anchor="t" anchorCtr="0">
                          <a:noAutofit/>
                        </wps:bodyPr>
                      </wps:wsp>
                      <wps:wsp>
                        <wps:cNvPr id="414" name="直線コネクタ 414"/>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412" o:spid="_x0000_s1072" style="position:absolute;left:0;text-align:left;margin-left:339.65pt;margin-top:219.65pt;width:139.8pt;height:41.15pt;z-index:251978752;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">
                <v:shape id="_x0000_s1073"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pIsYA&#10;AADcAAAADwAAAGRycy9kb3ducmV2LnhtbESPQWvCQBSE7wX/w/IEb3WTWkRSVxGLsS0iakvx+Mg+&#10;k2D2bciuMf33rlDwOMzMN8x03plKtNS40rKCeBiBIM6sLjlX8PO9ep6AcB5ZY2WZFPyRg/ms9zTF&#10;RNsr76k9+FwECLsEFRTe14mULivIoBvamjh4J9sY9EE2udQNXgPcVPIlisbSYMlhocCalgVl58PF&#10;KPj63G3TcXdM4/c63f6Wvr2sNyelBv1u8QbCU+cf4f/2h1bwGo/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pIs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60" w:lineRule="exact"/>
                          <w:jc w:val="center"/>
                        </w:pPr>
                        <w:r>
                          <w:rPr>
                            <w:rFonts w:hint="eastAsia"/>
                          </w:rPr>
                          <w:t>○○○○</w:t>
                        </w:r>
                      </w:p>
                    </w:txbxContent>
                  </v:textbox>
                </v:shape>
                <v:line id="直線コネクタ 414" o:spid="_x0000_s1074"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LssUAAADcAAAADwAAAGRycy9kb3ducmV2LnhtbESPQWvCQBSE7wX/w/KEXopurFI0dZUi&#10;LQiKtnHp+ZF9JsHs25Ddavz3riD0OMzMN8x82dlanKn1lWMFo2ECgjh3puJCgT58DaYgfEA2WDsm&#10;BVfysFz0nuaYGnfhHzpnoRARwj5FBWUITSqlz0uy6IeuIY7e0bUWQ5RtIU2Llwi3tXxNkjdpseK4&#10;UGJDq5LyU/ZnFWz07PdlvJ9qbQ/ZDr919bnfrpR67ncf7yACdeE//GivjYLJ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sLssUAAADcAAAADwAAAAAAAAAA&#10;AAAAAAChAgAAZHJzL2Rvd25yZXYueG1sUEsFBgAAAAAEAAQA+QAAAJMDAAAAAA==&#10;" strokecolor="black [3200]" strokeweight=".5pt">
                  <v:stroke joinstyle="miter"/>
                </v:line>
                <w10:wrap anchorx="margin"/>
              </v:group>
            </w:pict>
          </mc:Fallback>
        </mc:AlternateContent>
      </w:r>
      <w:r w:rsidR="00B82686">
        <w:rPr>
          <w:rFonts w:hint="eastAsia"/>
          <w:noProof/>
        </w:rPr>
        <mc:AlternateContent>
          <mc:Choice Requires="wpg">
            <w:drawing>
              <wp:anchor distT="0" distB="0" distL="114300" distR="114300" simplePos="0" relativeHeight="251956224" behindDoc="0" locked="0" layoutInCell="1" allowOverlap="1" wp14:anchorId="7F8EF70B" wp14:editId="2AA85FC7">
                <wp:simplePos x="0" y="0"/>
                <wp:positionH relativeFrom="margin">
                  <wp:posOffset>98946</wp:posOffset>
                </wp:positionH>
                <wp:positionV relativeFrom="paragraph">
                  <wp:posOffset>10160</wp:posOffset>
                </wp:positionV>
                <wp:extent cx="1775460" cy="522605"/>
                <wp:effectExtent l="0" t="0" r="34290" b="10795"/>
                <wp:wrapNone/>
                <wp:docPr id="379" name="グループ化 379"/>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80"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宇都宮城址公園内巡回</w:t>
                              </w:r>
                            </w:p>
                            <w:p w:rsidR="001E7825" w:rsidRDefault="001E7825" w:rsidP="00044757">
                              <w:pPr>
                                <w:spacing w:line="240" w:lineRule="exact"/>
                                <w:jc w:val="center"/>
                              </w:pPr>
                              <w:r>
                                <w:rPr>
                                  <w:rFonts w:hint="eastAsia"/>
                                </w:rPr>
                                <w:t xml:space="preserve">○○○○　</w:t>
                              </w:r>
                            </w:p>
                          </w:txbxContent>
                        </wps:txbx>
                        <wps:bodyPr rot="0" vert="horz" wrap="square" lIns="0" tIns="36000" rIns="0" bIns="0" anchor="t" anchorCtr="0">
                          <a:noAutofit/>
                        </wps:bodyPr>
                      </wps:wsp>
                      <wps:wsp>
                        <wps:cNvPr id="381" name="直線コネクタ 381"/>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F8EF70B" id="グループ化 379" o:spid="_x0000_s1075" style="position:absolute;left:0;text-align:left;margin-left:7.8pt;margin-top:.8pt;width:139.8pt;height:41.15pt;z-index:251956224;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">
                <v:shape id="_x0000_s1076"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vt8QA&#10;AADcAAAADwAAAGRycy9kb3ducmV2LnhtbERPy2rCQBTdF/yH4Qrd1YktiKSZhFJpWqVIqyIuL5mb&#10;B2buhMwY4987i0KXh/NOstG0YqDeNZYVzGcRCOLC6oYrBYf9x9MShPPIGlvLpOBGDrJ08pBgrO2V&#10;f2nY+UqEEHYxKqi972IpXVGTQTezHXHgStsb9AH2ldQ9XkO4aeVzFC2kwYZDQ40dvddUnHcXo2Cz&#10;/tnmi/GUz1ddvj02frh8fpdKPU7Ht1cQnkb/L/5zf2kFL8swP5w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77fEAAAA3AAAAA8AAAAAAAAAAAAAAAAAmAIAAGRycy9k&#10;b3ducmV2LnhtbFBLBQYAAAAABAAEAPUAAACJAwAAAAA=&#10;" fillcolor="white [3212]">
                  <v:textbox inset="0,1mm,0,0">
                    <w:txbxContent>
                      <w:p w:rsidR="001E7825" w:rsidRDefault="001E7825" w:rsidP="00044757">
                        <w:pPr>
                          <w:spacing w:line="240" w:lineRule="exact"/>
                          <w:jc w:val="center"/>
                        </w:pPr>
                        <w:r>
                          <w:rPr>
                            <w:rFonts w:hint="eastAsia"/>
                          </w:rPr>
                          <w:t>宇都宮城址公園内巡回</w:t>
                        </w:r>
                      </w:p>
                      <w:p w:rsidR="001E7825" w:rsidRDefault="001E7825" w:rsidP="00044757">
                        <w:pPr>
                          <w:spacing w:line="240" w:lineRule="exact"/>
                          <w:jc w:val="center"/>
                        </w:pPr>
                        <w:r>
                          <w:rPr>
                            <w:rFonts w:hint="eastAsia"/>
                          </w:rPr>
                          <w:t xml:space="preserve">○○○○　</w:t>
                        </w:r>
                      </w:p>
                    </w:txbxContent>
                  </v:textbox>
                </v:shape>
                <v:line id="直線コネクタ 381" o:spid="_x0000_s1077"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wyMUAAADcAAAADwAAAGRycy9kb3ducmV2LnhtbESPQWvCQBSE7wX/w/KEXopurCBp6ioi&#10;CkJLtXHx/Mi+JsHs25BdNf333YLgcZiZb5j5sreNuFLna8cKJuMEBHHhTM2lAn3cjlIQPiAbbByT&#10;gl/ysFwMnuaYGXfjb7rmoRQRwj5DBVUIbSalLyqy6MeuJY7ej+sshii7UpoObxFuG/maJDNpsea4&#10;UGFL64qKc36xCj702+lluk+1tsf8Cw+63uw/10o9D/vVO4hAfXiE7+2dUTBNJ/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zwyMUAAADcAAAADwAAAAAAAAAA&#10;AAAAAAChAgAAZHJzL2Rvd25yZXYueG1sUEsFBgAAAAAEAAQA+QAAAJMDAAAAAA==&#10;" strokecolor="black [3200]" strokeweight=".5pt">
                  <v:stroke joinstyle="miter"/>
                </v:line>
                <w10:wrap anchorx="margin"/>
              </v:group>
            </w:pict>
          </mc:Fallback>
        </mc:AlternateContent>
      </w:r>
    </w:p>
    <w:p w:rsidR="00D82503" w:rsidRDefault="00D82503" w:rsidP="009666D1"/>
    <w:p w:rsidR="00D82503" w:rsidRDefault="00B82686" w:rsidP="009666D1">
      <w:r>
        <w:rPr>
          <w:rFonts w:hint="eastAsia"/>
          <w:noProof/>
        </w:rPr>
        <mc:AlternateContent>
          <mc:Choice Requires="wpg">
            <w:drawing>
              <wp:anchor distT="0" distB="0" distL="114300" distR="114300" simplePos="0" relativeHeight="251987968" behindDoc="0" locked="0" layoutInCell="1" allowOverlap="1" wp14:anchorId="6BF566BD" wp14:editId="40734B79">
                <wp:simplePos x="0" y="0"/>
                <wp:positionH relativeFrom="margin">
                  <wp:posOffset>4122420</wp:posOffset>
                </wp:positionH>
                <wp:positionV relativeFrom="paragraph">
                  <wp:posOffset>16891</wp:posOffset>
                </wp:positionV>
                <wp:extent cx="1775460" cy="522605"/>
                <wp:effectExtent l="0" t="0" r="34290" b="10795"/>
                <wp:wrapNone/>
                <wp:docPr id="391" name="グループ化 391"/>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92"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 xml:space="preserve">○○○○　</w:t>
                              </w:r>
                            </w:p>
                          </w:txbxContent>
                        </wps:txbx>
                        <wps:bodyPr rot="0" vert="horz" wrap="square" lIns="0" tIns="36000" rIns="0" bIns="0" anchor="t" anchorCtr="0">
                          <a:noAutofit/>
                        </wps:bodyPr>
                      </wps:wsp>
                      <wps:wsp>
                        <wps:cNvPr id="393" name="直線コネクタ 393"/>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391" o:spid="_x0000_s1078" style="position:absolute;left:0;text-align:left;margin-left:324.6pt;margin-top:1.35pt;width:139.8pt;height:41.15pt;z-index:251987968;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">
                <v:shape id="_x0000_s1079"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hsYA&#10;AADcAAAADwAAAGRycy9kb3ducmV2LnhtbESP3WrCQBSE74W+w3IE73SjgtjoKtJi1CJSfyi9PGSP&#10;SWj2bMiuMX37bkHwcpiZb5j5sjWlaKh2hWUFw0EEgji1uuBMweW87k9BOI+ssbRMCn7JwXLx0plj&#10;rO2dj9ScfCYChF2MCnLvq1hKl+Zk0A1sRRy8q60N+iDrTOoa7wFuSjmKook0WHBYyLGit5zSn9PN&#10;KPjYfR6SSfudDN+r5PBV+Oa22V+V6nXb1QyEp9Y/w4/2VisYv47g/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hs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 xml:space="preserve">○○○○　</w:t>
                        </w:r>
                      </w:p>
                    </w:txbxContent>
                  </v:textbox>
                </v:shape>
                <v:line id="直線コネクタ 393" o:spid="_x0000_s1080"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d+cUAAADcAAAADwAAAGRycy9kb3ducmV2LnhtbESPQWvCQBSE7wX/w/IEL0U3GigaXUVE&#10;odBSa1w8P7LPJJh9G7JbTf99t1DocZiZb5jVpreNuFPna8cKppMEBHHhTM2lAn0+jOcgfEA22Dgm&#10;Bd/kYbMePK0wM+7BJ7rnoRQRwj5DBVUIbSalLyqy6CeuJY7e1XUWQ5RdKU2Hjwi3jZwlyYu0WHNc&#10;qLClXUXFLf+yCt704vKcHuda23P+gZ+63h/fd0qNhv12CSJQH/7Df+1XoyBdpP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d+cUAAADcAAAADwAAAAAAAAAA&#10;AAAAAAChAgAAZHJzL2Rvd25yZXYueG1sUEsFBgAAAAAEAAQA+QAAAJMDAAAAAA==&#10;" strokecolor="black [3200]" strokeweight=".5pt">
                  <v:stroke joinstyle="miter"/>
                </v:line>
                <w10:wrap anchorx="margin"/>
              </v:group>
            </w:pict>
          </mc:Fallback>
        </mc:AlternateContent>
      </w:r>
    </w:p>
    <w:p w:rsidR="00D82503" w:rsidRDefault="00044757" w:rsidP="009666D1">
      <w:r>
        <w:rPr>
          <w:noProof/>
        </w:rPr>
        <mc:AlternateContent>
          <mc:Choice Requires="wps">
            <w:drawing>
              <wp:anchor distT="0" distB="0" distL="114300" distR="114300" simplePos="0" relativeHeight="251982848" behindDoc="1" locked="0" layoutInCell="1" allowOverlap="1" wp14:anchorId="207592F8" wp14:editId="59940491">
                <wp:simplePos x="0" y="0"/>
                <wp:positionH relativeFrom="margin">
                  <wp:posOffset>3843020</wp:posOffset>
                </wp:positionH>
                <wp:positionV relativeFrom="paragraph">
                  <wp:posOffset>51181</wp:posOffset>
                </wp:positionV>
                <wp:extent cx="0" cy="593217"/>
                <wp:effectExtent l="0" t="0" r="19050" b="35560"/>
                <wp:wrapNone/>
                <wp:docPr id="418" name="直線コネクタ 418"/>
                <wp:cNvGraphicFramePr/>
                <a:graphic xmlns:a="http://schemas.openxmlformats.org/drawingml/2006/main">
                  <a:graphicData uri="http://schemas.microsoft.com/office/word/2010/wordprocessingShape">
                    <wps:wsp>
                      <wps:cNvCnPr/>
                      <wps:spPr>
                        <a:xfrm>
                          <a:off x="0" y="0"/>
                          <a:ext cx="0" cy="5932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4B86C" id="直線コネクタ 418" o:spid="_x0000_s1026" style="position:absolute;left:0;text-align:lef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2.6pt,4.05pt" to="302.6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" strokecolor="black [3213]" strokeweight=".5pt">
                <v:stroke joinstyle="miter"/>
                <w10:wrap anchorx="margin"/>
              </v:line>
            </w:pict>
          </mc:Fallback>
        </mc:AlternateContent>
      </w:r>
      <w:r w:rsidR="00B82686">
        <w:rPr>
          <w:noProof/>
        </w:rPr>
        <mc:AlternateContent>
          <mc:Choice Requires="wps">
            <w:drawing>
              <wp:anchor distT="0" distB="0" distL="114300" distR="114300" simplePos="0" relativeHeight="251984896" behindDoc="0" locked="0" layoutInCell="1" allowOverlap="1" wp14:anchorId="2265EC82" wp14:editId="3B2EF86A">
                <wp:simplePos x="0" y="0"/>
                <wp:positionH relativeFrom="margin">
                  <wp:posOffset>3849370</wp:posOffset>
                </wp:positionH>
                <wp:positionV relativeFrom="paragraph">
                  <wp:posOffset>48895</wp:posOffset>
                </wp:positionV>
                <wp:extent cx="591312" cy="0"/>
                <wp:effectExtent l="0" t="0" r="37465" b="19050"/>
                <wp:wrapNone/>
                <wp:docPr id="419" name="直線コネクタ 419"/>
                <wp:cNvGraphicFramePr/>
                <a:graphic xmlns:a="http://schemas.openxmlformats.org/drawingml/2006/main">
                  <a:graphicData uri="http://schemas.microsoft.com/office/word/2010/wordprocessingShape">
                    <wps:wsp>
                      <wps:cNvCnPr/>
                      <wps:spPr>
                        <a:xfrm>
                          <a:off x="0" y="0"/>
                          <a:ext cx="5913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797A6" id="直線コネクタ 419" o:spid="_x0000_s1026" style="position:absolute;left:0;text-align:lef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1pt,3.85pt" to="349.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" strokecolor="black [3200]" strokeweight=".5pt">
                <v:stroke joinstyle="miter"/>
                <w10:wrap anchorx="margin"/>
              </v:line>
            </w:pict>
          </mc:Fallback>
        </mc:AlternateContent>
      </w:r>
    </w:p>
    <w:p w:rsidR="00D82503" w:rsidRDefault="00B82686" w:rsidP="009666D1">
      <w:r>
        <w:rPr>
          <w:noProof/>
        </w:rPr>
        <mc:AlternateContent>
          <mc:Choice Requires="wps">
            <w:drawing>
              <wp:anchor distT="0" distB="0" distL="114300" distR="114300" simplePos="0" relativeHeight="251780096" behindDoc="0" locked="0" layoutInCell="1" allowOverlap="1" wp14:anchorId="1DB65309" wp14:editId="769C45A6">
                <wp:simplePos x="0" y="0"/>
                <wp:positionH relativeFrom="margin">
                  <wp:posOffset>3075432</wp:posOffset>
                </wp:positionH>
                <wp:positionV relativeFrom="paragraph">
                  <wp:posOffset>60960</wp:posOffset>
                </wp:positionV>
                <wp:extent cx="768096" cy="0"/>
                <wp:effectExtent l="0" t="0" r="32385" b="19050"/>
                <wp:wrapNone/>
                <wp:docPr id="265" name="直線コネクタ 265"/>
                <wp:cNvGraphicFramePr/>
                <a:graphic xmlns:a="http://schemas.openxmlformats.org/drawingml/2006/main">
                  <a:graphicData uri="http://schemas.microsoft.com/office/word/2010/wordprocessingShape">
                    <wps:wsp>
                      <wps:cNvCnPr/>
                      <wps:spPr>
                        <a:xfrm>
                          <a:off x="0" y="0"/>
                          <a:ext cx="7680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1089" id="直線コネクタ 265"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15pt,4.8pt" to="302.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" strokecolor="black [3200]" strokeweight=".5pt">
                <v:stroke joinstyle="miter"/>
                <w10:wrap anchorx="margin"/>
              </v:line>
            </w:pict>
          </mc:Fallback>
        </mc:AlternateContent>
      </w:r>
      <w:r>
        <w:rPr>
          <w:rFonts w:hint="eastAsia"/>
          <w:noProof/>
        </w:rPr>
        <mc:AlternateContent>
          <mc:Choice Requires="wpg">
            <w:drawing>
              <wp:anchor distT="0" distB="0" distL="114300" distR="114300" simplePos="0" relativeHeight="251988992" behindDoc="0" locked="0" layoutInCell="1" allowOverlap="1" wp14:anchorId="6BF566BD" wp14:editId="40734B79">
                <wp:simplePos x="0" y="0"/>
                <wp:positionH relativeFrom="margin">
                  <wp:posOffset>4124960</wp:posOffset>
                </wp:positionH>
                <wp:positionV relativeFrom="paragraph">
                  <wp:posOffset>142621</wp:posOffset>
                </wp:positionV>
                <wp:extent cx="1775460" cy="522605"/>
                <wp:effectExtent l="0" t="0" r="34290" b="10795"/>
                <wp:wrapNone/>
                <wp:docPr id="394" name="グループ化 394"/>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95"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60" w:lineRule="exact"/>
                                <w:jc w:val="center"/>
                              </w:pPr>
                              <w:r>
                                <w:rPr>
                                  <w:rFonts w:hint="eastAsia"/>
                                </w:rPr>
                                <w:t>○○○○</w:t>
                              </w:r>
                            </w:p>
                          </w:txbxContent>
                        </wps:txbx>
                        <wps:bodyPr rot="0" vert="horz" wrap="square" lIns="0" tIns="36000" rIns="0" bIns="0" anchor="t" anchorCtr="0">
                          <a:noAutofit/>
                        </wps:bodyPr>
                      </wps:wsp>
                      <wps:wsp>
                        <wps:cNvPr id="396" name="直線コネクタ 396"/>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F566BD" id="グループ化 394" o:spid="_x0000_s1081" style="position:absolute;left:0;text-align:left;margin-left:324.8pt;margin-top:11.25pt;width:139.8pt;height:41.15pt;z-index:251988992;mso-position-horizontal-relative:margin;mso-width-relative:margin;mso-height-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">
                <v:shape id="_x0000_s1082"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a8scA&#10;AADcAAAADwAAAGRycy9kb3ducmV2LnhtbESP3WrCQBSE7wXfYTlC73SjRanRVYpiaksR/yi9PGSP&#10;SWj2bMiuMb59Vyj0cpiZb5j5sjWlaKh2hWUFw0EEgji1uuBMwfm06b+AcB5ZY2mZFNzJwXLR7cwx&#10;1vbGB2qOPhMBwi5GBbn3VSylS3My6Aa2Ig7exdYGfZB1JnWNtwA3pRxF0UQaLDgs5FjRKqf053g1&#10;Cj7e97tk0n4nw3WV7L4K31zfPi9KPfXa1xkIT63/D/+1t1rB83QMj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2vLHAAAA3AAAAA8AAAAAAAAAAAAAAAAAmAIAAGRy&#10;cy9kb3ducmV2LnhtbFBLBQYAAAAABAAEAPUAAACMAw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60" w:lineRule="exact"/>
                          <w:jc w:val="center"/>
                        </w:pPr>
                        <w:r>
                          <w:rPr>
                            <w:rFonts w:hint="eastAsia"/>
                          </w:rPr>
                          <w:t>○○○○</w:t>
                        </w:r>
                      </w:p>
                    </w:txbxContent>
                  </v:textbox>
                </v:shape>
                <v:line id="直線コネクタ 396" o:spid="_x0000_s1083"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YcUAAADcAAAADwAAAGRycy9kb3ducmV2LnhtbESPQWvCQBSE7wX/w/IKXkrdWEE0uoqI&#10;BUHRNi49P7LPJDT7NmRXTf99VxA8DjPzDTNfdrYWV2p95VjBcJCAIM6dqbhQoE+f7xMQPiAbrB2T&#10;gj/ysFz0XuaYGnfjb7pmoRARwj5FBWUITSqlz0uy6AeuIY7e2bUWQ5RtIU2Ltwi3tfxIkrG0WHFc&#10;KLGhdUn5b3axCnZ6+vM2Ok60tqfsgF+62hz3a6X6r91qBiJQF57hR3trFIymY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z+YcUAAADcAAAADwAAAAAAAAAA&#10;AAAAAAChAgAAZHJzL2Rvd25yZXYueG1sUEsFBgAAAAAEAAQA+QAAAJMDAAAAAA==&#10;" strokecolor="black [3200]" strokeweight=".5pt">
                  <v:stroke joinstyle="miter"/>
                </v:line>
                <w10:wrap anchorx="margin"/>
              </v:group>
            </w:pict>
          </mc:Fallback>
        </mc:AlternateContent>
      </w:r>
    </w:p>
    <w:p w:rsidR="00D82503" w:rsidRDefault="00B82686" w:rsidP="009666D1">
      <w:r>
        <w:rPr>
          <w:noProof/>
        </w:rPr>
        <mc:AlternateContent>
          <mc:Choice Requires="wps">
            <w:drawing>
              <wp:anchor distT="0" distB="0" distL="114300" distR="114300" simplePos="0" relativeHeight="251986944" behindDoc="0" locked="0" layoutInCell="1" allowOverlap="1" wp14:anchorId="2C6C86B3" wp14:editId="5A7843B7">
                <wp:simplePos x="0" y="0"/>
                <wp:positionH relativeFrom="margin">
                  <wp:posOffset>3849370</wp:posOffset>
                </wp:positionH>
                <wp:positionV relativeFrom="paragraph">
                  <wp:posOffset>179070</wp:posOffset>
                </wp:positionV>
                <wp:extent cx="591312" cy="0"/>
                <wp:effectExtent l="0" t="0" r="37465" b="19050"/>
                <wp:wrapNone/>
                <wp:docPr id="420" name="直線コネクタ 420"/>
                <wp:cNvGraphicFramePr/>
                <a:graphic xmlns:a="http://schemas.openxmlformats.org/drawingml/2006/main">
                  <a:graphicData uri="http://schemas.microsoft.com/office/word/2010/wordprocessingShape">
                    <wps:wsp>
                      <wps:cNvCnPr/>
                      <wps:spPr>
                        <a:xfrm>
                          <a:off x="0" y="0"/>
                          <a:ext cx="5913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AD047" id="直線コネクタ 420" o:spid="_x0000_s1026" style="position:absolute;left:0;text-align:lef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1pt,14.1pt" to="349.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880448" behindDoc="1" locked="0" layoutInCell="1" allowOverlap="1" wp14:anchorId="3A652282" wp14:editId="54E9A94C">
                <wp:simplePos x="0" y="0"/>
                <wp:positionH relativeFrom="margin">
                  <wp:posOffset>4166616</wp:posOffset>
                </wp:positionH>
                <wp:positionV relativeFrom="paragraph">
                  <wp:posOffset>210312</wp:posOffset>
                </wp:positionV>
                <wp:extent cx="0" cy="1669161"/>
                <wp:effectExtent l="0" t="0" r="19050" b="26670"/>
                <wp:wrapNone/>
                <wp:docPr id="334" name="直線コネクタ 334"/>
                <wp:cNvGraphicFramePr/>
                <a:graphic xmlns:a="http://schemas.openxmlformats.org/drawingml/2006/main">
                  <a:graphicData uri="http://schemas.microsoft.com/office/word/2010/wordprocessingShape">
                    <wps:wsp>
                      <wps:cNvCnPr/>
                      <wps:spPr>
                        <a:xfrm>
                          <a:off x="0" y="0"/>
                          <a:ext cx="0" cy="16691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B45AB" id="直線コネクタ 334" o:spid="_x0000_s1026" style="position:absolute;left:0;text-align:lef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1pt,16.55pt" to="328.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" strokecolor="black [3213]" strokeweight=".5pt">
                <v:stroke joinstyle="miter"/>
                <w10:wrap anchorx="margin"/>
              </v:line>
            </w:pict>
          </mc:Fallback>
        </mc:AlternateContent>
      </w:r>
    </w:p>
    <w:p w:rsidR="00D82503" w:rsidRDefault="00D82503" w:rsidP="009666D1"/>
    <w:p w:rsidR="00D82503" w:rsidRDefault="00B82686" w:rsidP="009666D1">
      <w:r>
        <w:rPr>
          <w:rFonts w:hint="eastAsia"/>
          <w:noProof/>
        </w:rPr>
        <mc:AlternateContent>
          <mc:Choice Requires="wpg">
            <w:drawing>
              <wp:anchor distT="0" distB="0" distL="114300" distR="114300" simplePos="0" relativeHeight="251968512" behindDoc="0" locked="0" layoutInCell="1" allowOverlap="1" wp14:anchorId="6BF566BD" wp14:editId="40734B79">
                <wp:simplePos x="0" y="0"/>
                <wp:positionH relativeFrom="margin">
                  <wp:posOffset>4316095</wp:posOffset>
                </wp:positionH>
                <wp:positionV relativeFrom="paragraph">
                  <wp:posOffset>32766</wp:posOffset>
                </wp:positionV>
                <wp:extent cx="1775460" cy="522605"/>
                <wp:effectExtent l="0" t="0" r="34290" b="10795"/>
                <wp:wrapNone/>
                <wp:docPr id="397" name="グループ化 397"/>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398"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wps:txbx>
                        <wps:bodyPr rot="0" vert="horz" wrap="square" lIns="0" tIns="36000" rIns="0" bIns="0" anchor="t" anchorCtr="0">
                          <a:noAutofit/>
                        </wps:bodyPr>
                      </wps:wsp>
                      <wps:wsp>
                        <wps:cNvPr id="399" name="直線コネクタ 399"/>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397" o:spid="_x0000_s1084" style="position:absolute;left:0;text-align:left;margin-left:339.85pt;margin-top:2.6pt;width:139.8pt;height:41.15pt;z-index:251968512;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">
                <v:shape id="_x0000_s1085"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1bMQA&#10;AADcAAAADwAAAGRycy9kb3ducmV2LnhtbERPy2rCQBTdC/7DcAvdmYkWpE2dSFGMWoq0tojLS+bm&#10;gZk7ITPG+PedRaHLw3kvloNpRE+dqy0rmEYxCOLc6ppLBT/fm8kzCOeRNTaWScGdHCzT8WiBibY3&#10;/qL+6EsRQtglqKDyvk2kdHlFBl1kW+LAFbYz6APsSqk7vIVw08hZHM+lwZpDQ4UtrSrKL8erUfC+&#10;/zxk8+GcTddtdjjVvr9uPwqlHh+Gt1cQngb/L/5z77SCp5ewNp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dWzEAAAA3AAAAA8AAAAAAAAAAAAAAAAAmAIAAGRycy9k&#10;b3ducmV2LnhtbFBLBQYAAAAABAAEAPUAAACJAw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v:textbox>
                </v:shape>
                <v:line id="直線コネクタ 399" o:spid="_x0000_s1086"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qE8UAAADcAAAADwAAAGRycy9kb3ducmV2LnhtbESPQWvCQBSE7wX/w/KEXkrdWEFMdBWR&#10;FoRKtXHx/Mi+JqHZtyG7avrv3YLgcZiZb5jFqreNuFDna8cKxqMEBHHhTM2lAn38eJ2B8AHZYOOY&#10;FPyRh9Vy8LTAzLgrf9MlD6WIEPYZKqhCaDMpfVGRRT9yLXH0flxnMUTZldJ0eI1w28i3JJlKizXH&#10;hQpb2lRU/OZnq+BTp6eXyX6mtT3mX3jQ9ft+t1Hqediv5yAC9eERvre3RsEkTeH/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NqE8UAAADcAAAADwAAAAAAAAAA&#10;AAAAAAChAgAAZHJzL2Rvd25yZXYueG1sUEsFBgAAAAAEAAQA+QAAAJMDAAAAAA==&#10;" strokecolor="black [3200]" strokeweight=".5pt">
                  <v:stroke joinstyle="miter"/>
                </v:line>
                <w10:wrap anchorx="margin"/>
              </v:group>
            </w:pict>
          </mc:Fallback>
        </mc:AlternateContent>
      </w:r>
      <w:r>
        <w:rPr>
          <w:rFonts w:hint="eastAsia"/>
          <w:noProof/>
        </w:rPr>
        <mc:AlternateContent>
          <mc:Choice Requires="wpg">
            <w:drawing>
              <wp:anchor distT="0" distB="0" distL="114300" distR="114300" simplePos="0" relativeHeight="251970560" behindDoc="0" locked="0" layoutInCell="1" allowOverlap="1" wp14:anchorId="6BF566BD" wp14:editId="40734B79">
                <wp:simplePos x="0" y="0"/>
                <wp:positionH relativeFrom="margin">
                  <wp:posOffset>2259330</wp:posOffset>
                </wp:positionH>
                <wp:positionV relativeFrom="paragraph">
                  <wp:posOffset>36576</wp:posOffset>
                </wp:positionV>
                <wp:extent cx="1775460" cy="522605"/>
                <wp:effectExtent l="0" t="0" r="34290" b="10795"/>
                <wp:wrapNone/>
                <wp:docPr id="400" name="グループ化 400"/>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401"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wps:txbx>
                        <wps:bodyPr rot="0" vert="horz" wrap="square" lIns="0" tIns="36000" rIns="0" bIns="0" anchor="t" anchorCtr="0">
                          <a:noAutofit/>
                        </wps:bodyPr>
                      </wps:wsp>
                      <wps:wsp>
                        <wps:cNvPr id="402" name="直線コネクタ 402"/>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400" o:spid="_x0000_s1087" style="position:absolute;left:0;text-align:left;margin-left:177.9pt;margin-top:2.9pt;width:139.8pt;height:41.15pt;z-index:251970560;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">
                <v:shape id="_x0000_s1088"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EE8UA&#10;AADcAAAADwAAAGRycy9kb3ducmV2LnhtbESPQWvCQBSE7wX/w/IKvdVNpEhJXUUqRi1F1Ip4fGSf&#10;STD7NmTXmP57VxA8DjPzDTOadKYSLTWutKwg7kcgiDOrS84V7P/m758gnEfWWFkmBf/kYDLuvYww&#10;0fbKW2p3PhcBwi5BBYX3dSKlywoy6Pq2Jg7eyTYGfZBNLnWD1wA3lRxE0VAaLDksFFjTd0HZeXcx&#10;Cn5Wm3U67I5pPKvT9aH07WXxe1Lq7bWbfoHw1Pln+NFeagUfUQz3M+EI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4QTxQAAANwAAAAPAAAAAAAAAAAAAAAAAJgCAABkcnMv&#10;ZG93bnJldi54bWxQSwUGAAAAAAQABAD1AAAAigM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v:textbox>
                </v:shape>
                <v:line id="直線コネクタ 402" o:spid="_x0000_s1089"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ggMUAAADcAAAADwAAAGRycy9kb3ducmV2LnhtbESPQWvCQBSE74X+h+UVvBTdqKVo6ipF&#10;FASL1rh4fmRfk9Ds25BdNf57t1DwOMzMN8xs0dlaXKj1lWMFw0ECgjh3puJCgT6u+xMQPiAbrB2T&#10;ght5WMyfn2aYGnflA12yUIgIYZ+igjKEJpXS5yVZ9APXEEfvx7UWQ5RtIU2L1wi3tRwlybu0WHFc&#10;KLGhZUn5b3a2CrZ6enod7yda22O2w29drfZfS6V6L93nB4hAXXiE/9sbo+At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eggMUAAADcAAAADwAAAAAAAAAA&#10;AAAAAAChAgAAZHJzL2Rvd25yZXYueG1sUEsFBgAAAAAEAAQA+QAAAJMDAAAAAA==&#10;" strokecolor="black [3200]" strokeweight=".5pt">
                  <v:stroke joinstyle="miter"/>
                </v:line>
                <w10:wrap anchorx="margin"/>
              </v:group>
            </w:pict>
          </mc:Fallback>
        </mc:AlternateContent>
      </w:r>
    </w:p>
    <w:p w:rsidR="00D82503" w:rsidRDefault="00B82686" w:rsidP="009666D1">
      <w:r>
        <w:rPr>
          <w:noProof/>
        </w:rPr>
        <mc:AlternateContent>
          <mc:Choice Requires="wps">
            <w:drawing>
              <wp:anchor distT="0" distB="0" distL="114300" distR="114300" simplePos="0" relativeHeight="251782144" behindDoc="0" locked="0" layoutInCell="1" allowOverlap="1" wp14:anchorId="2BD5937C" wp14:editId="3B87CF71">
                <wp:simplePos x="0" y="0"/>
                <wp:positionH relativeFrom="margin">
                  <wp:posOffset>3860165</wp:posOffset>
                </wp:positionH>
                <wp:positionV relativeFrom="paragraph">
                  <wp:posOffset>84074</wp:posOffset>
                </wp:positionV>
                <wp:extent cx="773430" cy="0"/>
                <wp:effectExtent l="0" t="0" r="26670" b="19050"/>
                <wp:wrapNone/>
                <wp:docPr id="266" name="直線コネクタ 266"/>
                <wp:cNvGraphicFramePr/>
                <a:graphic xmlns:a="http://schemas.openxmlformats.org/drawingml/2006/main">
                  <a:graphicData uri="http://schemas.microsoft.com/office/word/2010/wordprocessingShape">
                    <wps:wsp>
                      <wps:cNvCnPr/>
                      <wps:spPr>
                        <a:xfrm>
                          <a:off x="0" y="0"/>
                          <a:ext cx="77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84081" id="直線コネクタ 266"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95pt,6.6pt" to="364.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" strokecolor="black [3200]" strokeweight=".5pt">
                <v:stroke joinstyle="miter"/>
                <w10:wrap anchorx="margin"/>
              </v:line>
            </w:pict>
          </mc:Fallback>
        </mc:AlternateContent>
      </w:r>
    </w:p>
    <w:p w:rsidR="00D82503" w:rsidRDefault="00B82686" w:rsidP="009666D1">
      <w:r>
        <w:rPr>
          <w:rFonts w:hint="eastAsia"/>
          <w:noProof/>
        </w:rPr>
        <mc:AlternateContent>
          <mc:Choice Requires="wpg">
            <w:drawing>
              <wp:anchor distT="0" distB="0" distL="114300" distR="114300" simplePos="0" relativeHeight="251972608" behindDoc="0" locked="0" layoutInCell="1" allowOverlap="1" wp14:anchorId="6BF566BD" wp14:editId="40734B79">
                <wp:simplePos x="0" y="0"/>
                <wp:positionH relativeFrom="margin">
                  <wp:posOffset>2259330</wp:posOffset>
                </wp:positionH>
                <wp:positionV relativeFrom="paragraph">
                  <wp:posOffset>157226</wp:posOffset>
                </wp:positionV>
                <wp:extent cx="1775460" cy="522605"/>
                <wp:effectExtent l="0" t="0" r="34290" b="10795"/>
                <wp:wrapNone/>
                <wp:docPr id="403" name="グループ化 403"/>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404"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60" w:lineRule="exact"/>
                                <w:jc w:val="center"/>
                              </w:pPr>
                              <w:r>
                                <w:rPr>
                                  <w:rFonts w:hint="eastAsia"/>
                                </w:rPr>
                                <w:t>○○○○</w:t>
                              </w:r>
                            </w:p>
                          </w:txbxContent>
                        </wps:txbx>
                        <wps:bodyPr rot="0" vert="horz" wrap="square" lIns="0" tIns="36000" rIns="0" bIns="0" anchor="t" anchorCtr="0">
                          <a:noAutofit/>
                        </wps:bodyPr>
                      </wps:wsp>
                      <wps:wsp>
                        <wps:cNvPr id="405" name="直線コネクタ 405"/>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403" o:spid="_x0000_s1090" style="position:absolute;left:0;text-align:left;margin-left:177.9pt;margin-top:12.4pt;width:139.8pt;height:41.15pt;z-index:251972608;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">
                <v:shape id="_x0000_s1091"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i8YA&#10;AADcAAAADwAAAGRycy9kb3ducmV2LnhtbESPQWvCQBSE74X+h+UVems2ShBJXUUU01ZEWpXS4yP7&#10;TILZtyG7ifHfdwtCj8PMfMPMFoOpRU+tqywrGEUxCOLc6ooLBafj5mUKwnlkjbVlUnAjB4v548MM&#10;U22v/EX9wRciQNilqKD0vkmldHlJBl1kG+LgnW1r0AfZFlK3eA1wU8txHE+kwYrDQokNrUrKL4fO&#10;KNh+fO6zyfCTjdZNtv+ufN+97c5KPT8Ny1cQngb/H76337WCJE7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ni8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60" w:lineRule="exact"/>
                          <w:jc w:val="center"/>
                        </w:pPr>
                        <w:r>
                          <w:rPr>
                            <w:rFonts w:hint="eastAsia"/>
                          </w:rPr>
                          <w:t>○○○○</w:t>
                        </w:r>
                      </w:p>
                    </w:txbxContent>
                  </v:textbox>
                </v:shape>
                <v:line id="直線コネクタ 405" o:spid="_x0000_s1092"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49MYAAADcAAAADwAAAGRycy9kb3ducmV2LnhtbESPQWvCQBSE70L/w/IKvUjdWG2xqauI&#10;KAgVbePS8yP7moRm34bsqvHfdwXB4zAz3zDTeWdrcaLWV44VDAcJCOLcmYoLBfqwfp6A8AHZYO2Y&#10;FFzIw3z20JtiatyZv+mUhUJECPsUFZQhNKmUPi/Joh+4hjh6v661GKJsC2laPEe4reVLkrxJixXH&#10;hRIbWpaU/2VHq+BTv//0R/uJ1vaQ7fBLV6v9dqnU02O3+AARqAv38K29MQrGyStcz8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eOPTGAAAA3AAAAA8AAAAAAAAA&#10;AAAAAAAAoQIAAGRycy9kb3ducmV2LnhtbFBLBQYAAAAABAAEAPkAAACUAwAAAAA=&#10;" strokecolor="black [3200]" strokeweight=".5pt">
                  <v:stroke joinstyle="miter"/>
                </v:line>
                <w10:wrap anchorx="margin"/>
              </v:group>
            </w:pict>
          </mc:Fallback>
        </mc:AlternateContent>
      </w:r>
      <w:r>
        <w:rPr>
          <w:rFonts w:hint="eastAsia"/>
          <w:noProof/>
        </w:rPr>
        <mc:AlternateContent>
          <mc:Choice Requires="wpg">
            <w:drawing>
              <wp:anchor distT="0" distB="0" distL="114300" distR="114300" simplePos="0" relativeHeight="251974656" behindDoc="0" locked="0" layoutInCell="1" allowOverlap="1" wp14:anchorId="6BF566BD" wp14:editId="40734B79">
                <wp:simplePos x="0" y="0"/>
                <wp:positionH relativeFrom="margin">
                  <wp:posOffset>4310380</wp:posOffset>
                </wp:positionH>
                <wp:positionV relativeFrom="paragraph">
                  <wp:posOffset>155321</wp:posOffset>
                </wp:positionV>
                <wp:extent cx="1775460" cy="522605"/>
                <wp:effectExtent l="0" t="0" r="34290" b="10795"/>
                <wp:wrapNone/>
                <wp:docPr id="406" name="グループ化 406"/>
                <wp:cNvGraphicFramePr/>
                <a:graphic xmlns:a="http://schemas.openxmlformats.org/drawingml/2006/main">
                  <a:graphicData uri="http://schemas.microsoft.com/office/word/2010/wordprocessingGroup">
                    <wpg:wgp>
                      <wpg:cNvGrpSpPr/>
                      <wpg:grpSpPr>
                        <a:xfrm>
                          <a:off x="0" y="0"/>
                          <a:ext cx="1775460" cy="522605"/>
                          <a:chOff x="0" y="0"/>
                          <a:chExt cx="1775460" cy="522605"/>
                        </a:xfrm>
                      </wpg:grpSpPr>
                      <wps:wsp>
                        <wps:cNvPr id="407" name="テキスト ボックス 2"/>
                        <wps:cNvSpPr txBox="1">
                          <a:spLocks noChangeArrowheads="1"/>
                        </wps:cNvSpPr>
                        <wps:spPr bwMode="auto">
                          <a:xfrm>
                            <a:off x="0" y="0"/>
                            <a:ext cx="1774443" cy="522605"/>
                          </a:xfrm>
                          <a:prstGeom prst="rect">
                            <a:avLst/>
                          </a:prstGeom>
                          <a:solidFill>
                            <a:schemeClr val="bg1"/>
                          </a:solidFill>
                          <a:ln w="9525">
                            <a:solidFill>
                              <a:srgbClr val="000000"/>
                            </a:solidFill>
                            <a:miter lim="800000"/>
                            <a:headEnd/>
                            <a:tailEnd/>
                          </a:ln>
                        </wps:spPr>
                        <wps:txbx>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wps:txbx>
                        <wps:bodyPr rot="0" vert="horz" wrap="square" lIns="0" tIns="36000" rIns="0" bIns="0" anchor="t" anchorCtr="0">
                          <a:noAutofit/>
                        </wps:bodyPr>
                      </wps:wsp>
                      <wps:wsp>
                        <wps:cNvPr id="408" name="直線コネクタ 408"/>
                        <wps:cNvCnPr/>
                        <wps:spPr>
                          <a:xfrm>
                            <a:off x="0" y="344032"/>
                            <a:ext cx="17754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BF566BD" id="グループ化 406" o:spid="_x0000_s1093" style="position:absolute;left:0;text-align:left;margin-left:339.4pt;margin-top:12.25pt;width:139.8pt;height:41.15pt;z-index:251974656;mso-position-horizontal-relative:margin" coordsize="17754,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">
                <v:shape id="_x0000_s1094" type="#_x0000_t202" style="position:absolute;width:17744;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5/MYA&#10;AADcAAAADwAAAGRycy9kb3ducmV2LnhtbESPQWvCQBSE74L/YXlCb7pRikp0Fak0bUWk1VI8PrLP&#10;JDT7NmTXGP+9Kwgeh5n5hpkvW1OKhmpXWFYwHEQgiFOrC84U/B7e+1MQziNrLC2Tgis5WC66nTnG&#10;2l74h5q9z0SAsItRQe59FUvp0pwMuoGtiIN3srVBH2SdSV3jJcBNKUdRNJYGCw4LOVb0llP6vz8b&#10;BZuv710ybo/JcF0lu7/CN+eP7Umpl167moHw1Ppn+NH+1Apeown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65/MYAAADcAAAADwAAAAAAAAAAAAAAAACYAgAAZHJz&#10;L2Rvd25yZXYueG1sUEsFBgAAAAAEAAQA9QAAAIsDAAAAAA==&#10;" fillcolor="white [3212]">
                  <v:textbox inset="0,1mm,0,0">
                    <w:txbxContent>
                      <w:p w:rsidR="001E7825" w:rsidRDefault="001E7825" w:rsidP="00044757">
                        <w:pPr>
                          <w:spacing w:line="240" w:lineRule="exact"/>
                          <w:jc w:val="center"/>
                        </w:pPr>
                        <w:r>
                          <w:rPr>
                            <w:rFonts w:hint="eastAsia"/>
                          </w:rPr>
                          <w:t>公園内巡回警備</w:t>
                        </w:r>
                      </w:p>
                      <w:p w:rsidR="001E7825" w:rsidRDefault="001E7825" w:rsidP="00044757">
                        <w:pPr>
                          <w:spacing w:line="240" w:lineRule="exact"/>
                          <w:jc w:val="center"/>
                        </w:pPr>
                        <w:r>
                          <w:rPr>
                            <w:rFonts w:hint="eastAsia"/>
                          </w:rPr>
                          <w:t>○○○○</w:t>
                        </w:r>
                      </w:p>
                    </w:txbxContent>
                  </v:textbox>
                </v:shape>
                <v:line id="直線コネクタ 408" o:spid="_x0000_s1095" style="position:absolute;visibility:visible;mso-wrap-style:square" from="0,3440" to="1775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asIAAADcAAAADwAAAGRycy9kb3ducmV2LnhtbERPXWvCMBR9H/gfwhV8GZqqY2g1ioiD&#10;wcbUGny+NNe22NyUJmr998vDYI+H871cd7YWd2p95VjBeJSAIM6dqbhQoE8fwxkIH5AN1o5JwZM8&#10;rFe9lyWmxj34SPcsFCKGsE9RQRlCk0rp85Is+pFriCN3ca3FEGFbSNPiI4bbWk6S5F1arDg2lNjQ&#10;tqT8mt2sgi89P79O9zOt7Sn7wYOudvvvrVKDfrdZgAjUhX/xn/vTKHhL4t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XasIAAADcAAAADwAAAAAAAAAAAAAA&#10;AAChAgAAZHJzL2Rvd25yZXYueG1sUEsFBgAAAAAEAAQA+QAAAJADAAAAAA==&#10;" strokecolor="black [3200]" strokeweight=".5pt">
                  <v:stroke joinstyle="miter"/>
                </v:line>
                <w10:wrap anchorx="margin"/>
              </v:group>
            </w:pict>
          </mc:Fallback>
        </mc:AlternateContent>
      </w:r>
    </w:p>
    <w:p w:rsidR="00D82503" w:rsidRDefault="00EC5632" w:rsidP="009666D1">
      <w:r>
        <w:rPr>
          <w:noProof/>
        </w:rPr>
        <mc:AlternateContent>
          <mc:Choice Requires="wps">
            <w:drawing>
              <wp:anchor distT="0" distB="0" distL="114300" distR="114300" simplePos="0" relativeHeight="251784192" behindDoc="0" locked="0" layoutInCell="1" allowOverlap="1" wp14:anchorId="073BB301" wp14:editId="184EDA53">
                <wp:simplePos x="0" y="0"/>
                <wp:positionH relativeFrom="margin">
                  <wp:posOffset>3851275</wp:posOffset>
                </wp:positionH>
                <wp:positionV relativeFrom="paragraph">
                  <wp:posOffset>178816</wp:posOffset>
                </wp:positionV>
                <wp:extent cx="773457" cy="0"/>
                <wp:effectExtent l="0" t="0" r="26670" b="19050"/>
                <wp:wrapNone/>
                <wp:docPr id="267" name="直線コネクタ 267"/>
                <wp:cNvGraphicFramePr/>
                <a:graphic xmlns:a="http://schemas.openxmlformats.org/drawingml/2006/main">
                  <a:graphicData uri="http://schemas.microsoft.com/office/word/2010/wordprocessingShape">
                    <wps:wsp>
                      <wps:cNvCnPr/>
                      <wps:spPr>
                        <a:xfrm>
                          <a:off x="0" y="0"/>
                          <a:ext cx="7734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41231" id="直線コネクタ 267"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25pt,14.1pt" to="364.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" strokecolor="black [3200]" strokeweight=".5pt">
                <v:stroke joinstyle="miter"/>
                <w10:wrap anchorx="margin"/>
              </v:line>
            </w:pict>
          </mc:Fallback>
        </mc:AlternateContent>
      </w:r>
    </w:p>
    <w:p w:rsidR="00D82503" w:rsidRDefault="00D82503" w:rsidP="009666D1"/>
    <w:p w:rsidR="00D82503" w:rsidRDefault="00D82503" w:rsidP="009666D1"/>
    <w:p w:rsidR="00D82503" w:rsidRDefault="00B82686" w:rsidP="009666D1">
      <w:r>
        <w:rPr>
          <w:noProof/>
        </w:rPr>
        <mc:AlternateContent>
          <mc:Choice Requires="wps">
            <w:drawing>
              <wp:anchor distT="0" distB="0" distL="114300" distR="114300" simplePos="0" relativeHeight="251931648" behindDoc="0" locked="0" layoutInCell="1" allowOverlap="1">
                <wp:simplePos x="0" y="0"/>
                <wp:positionH relativeFrom="column">
                  <wp:posOffset>4316477</wp:posOffset>
                </wp:positionH>
                <wp:positionV relativeFrom="paragraph">
                  <wp:posOffset>53999</wp:posOffset>
                </wp:positionV>
                <wp:extent cx="1775713" cy="0"/>
                <wp:effectExtent l="0" t="0" r="34290" b="19050"/>
                <wp:wrapNone/>
                <wp:docPr id="270" name="直線コネクタ 270"/>
                <wp:cNvGraphicFramePr/>
                <a:graphic xmlns:a="http://schemas.openxmlformats.org/drawingml/2006/main">
                  <a:graphicData uri="http://schemas.microsoft.com/office/word/2010/wordprocessingShape">
                    <wps:wsp>
                      <wps:cNvCnPr/>
                      <wps:spPr>
                        <a:xfrm>
                          <a:off x="0" y="0"/>
                          <a:ext cx="17757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B48D23" id="直線コネクタ 270" o:spid="_x0000_s1026" style="position:absolute;left:0;text-align:left;z-index:251931648;visibility:visible;mso-wrap-style:square;mso-wrap-distance-left:9pt;mso-wrap-distance-top:0;mso-wrap-distance-right:9pt;mso-wrap-distance-bottom:0;mso-position-horizontal:absolute;mso-position-horizontal-relative:text;mso-position-vertical:absolute;mso-position-vertical-relative:text" from="339.9pt,4.25pt" to="479.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" strokecolor="black [3200]" strokeweight=".5pt">
                <v:stroke joinstyle="miter"/>
              </v:line>
            </w:pict>
          </mc:Fallback>
        </mc:AlternateContent>
      </w:r>
      <w:r w:rsidR="00170639">
        <w:rPr>
          <w:noProof/>
        </w:rPr>
        <mc:AlternateContent>
          <mc:Choice Requires="wps">
            <w:drawing>
              <wp:anchor distT="0" distB="0" distL="114300" distR="114300" simplePos="0" relativeHeight="251788288" behindDoc="0" locked="0" layoutInCell="1" allowOverlap="1" wp14:anchorId="6C6592A5" wp14:editId="0FB7A31B">
                <wp:simplePos x="0" y="0"/>
                <wp:positionH relativeFrom="margin">
                  <wp:posOffset>3870757</wp:posOffset>
                </wp:positionH>
                <wp:positionV relativeFrom="paragraph">
                  <wp:posOffset>52705</wp:posOffset>
                </wp:positionV>
                <wp:extent cx="773457" cy="0"/>
                <wp:effectExtent l="0" t="0" r="26670" b="19050"/>
                <wp:wrapNone/>
                <wp:docPr id="271" name="直線コネクタ 271"/>
                <wp:cNvGraphicFramePr/>
                <a:graphic xmlns:a="http://schemas.openxmlformats.org/drawingml/2006/main">
                  <a:graphicData uri="http://schemas.microsoft.com/office/word/2010/wordprocessingShape">
                    <wps:wsp>
                      <wps:cNvCnPr/>
                      <wps:spPr>
                        <a:xfrm>
                          <a:off x="0" y="0"/>
                          <a:ext cx="7734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073F2" id="直線コネクタ 271"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4.8pt,4.15pt" to="365.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" strokecolor="black [3200]" strokeweight=".5pt">
                <v:stroke joinstyle="miter"/>
                <w10:wrap anchorx="margin"/>
              </v:line>
            </w:pict>
          </mc:Fallback>
        </mc:AlternateContent>
      </w:r>
    </w:p>
    <w:p w:rsidR="00D82503" w:rsidRDefault="00D82503" w:rsidP="009666D1"/>
    <w:p w:rsidR="00D82503" w:rsidRDefault="009E124B" w:rsidP="009666D1">
      <w:r>
        <w:rPr>
          <w:rFonts w:hint="eastAsia"/>
        </w:rPr>
        <w:t>７</w:t>
      </w:r>
      <w:r w:rsidR="00D82503">
        <w:rPr>
          <w:rFonts w:hint="eastAsia"/>
        </w:rPr>
        <w:t xml:space="preserve">　警備員リスト</w:t>
      </w:r>
    </w:p>
    <w:tbl>
      <w:tblPr>
        <w:tblStyle w:val="a7"/>
        <w:tblW w:w="0" w:type="auto"/>
        <w:tblLook w:val="04A0" w:firstRow="1" w:lastRow="0" w:firstColumn="1" w:lastColumn="0" w:noHBand="0" w:noVBand="1"/>
      </w:tblPr>
      <w:tblGrid>
        <w:gridCol w:w="562"/>
        <w:gridCol w:w="1985"/>
        <w:gridCol w:w="1701"/>
        <w:gridCol w:w="2693"/>
        <w:gridCol w:w="1843"/>
        <w:gridCol w:w="952"/>
      </w:tblGrid>
      <w:tr w:rsidR="00202FED" w:rsidTr="009E124B">
        <w:tc>
          <w:tcPr>
            <w:tcW w:w="562" w:type="dxa"/>
            <w:shd w:val="clear" w:color="auto" w:fill="BFBFBF" w:themeFill="background1" w:themeFillShade="BF"/>
          </w:tcPr>
          <w:p w:rsidR="00202FED" w:rsidRDefault="00452FD9" w:rsidP="00094B46">
            <w:pPr>
              <w:jc w:val="center"/>
            </w:pPr>
            <w:r>
              <w:rPr>
                <w:rFonts w:hint="eastAsia"/>
              </w:rPr>
              <w:t>№</w:t>
            </w:r>
          </w:p>
        </w:tc>
        <w:tc>
          <w:tcPr>
            <w:tcW w:w="1985" w:type="dxa"/>
            <w:shd w:val="clear" w:color="auto" w:fill="BFBFBF" w:themeFill="background1" w:themeFillShade="BF"/>
          </w:tcPr>
          <w:p w:rsidR="00202FED" w:rsidRDefault="00452FD9" w:rsidP="00452FD9">
            <w:pPr>
              <w:jc w:val="center"/>
            </w:pPr>
            <w:r>
              <w:rPr>
                <w:rFonts w:hint="eastAsia"/>
              </w:rPr>
              <w:t>氏</w:t>
            </w:r>
            <w:r w:rsidR="00094B46">
              <w:rPr>
                <w:rFonts w:hint="eastAsia"/>
              </w:rPr>
              <w:t xml:space="preserve">　</w:t>
            </w:r>
            <w:r>
              <w:rPr>
                <w:rFonts w:hint="eastAsia"/>
              </w:rPr>
              <w:t xml:space="preserve">　名</w:t>
            </w:r>
          </w:p>
        </w:tc>
        <w:tc>
          <w:tcPr>
            <w:tcW w:w="1701" w:type="dxa"/>
            <w:shd w:val="clear" w:color="auto" w:fill="BFBFBF" w:themeFill="background1" w:themeFillShade="BF"/>
          </w:tcPr>
          <w:p w:rsidR="00202FED" w:rsidRDefault="00452FD9" w:rsidP="00452FD9">
            <w:pPr>
              <w:jc w:val="center"/>
            </w:pPr>
            <w:r>
              <w:rPr>
                <w:rFonts w:hint="eastAsia"/>
              </w:rPr>
              <w:t xml:space="preserve">所　</w:t>
            </w:r>
            <w:r w:rsidR="00094B46">
              <w:rPr>
                <w:rFonts w:hint="eastAsia"/>
              </w:rPr>
              <w:t xml:space="preserve">　</w:t>
            </w:r>
            <w:r>
              <w:rPr>
                <w:rFonts w:hint="eastAsia"/>
              </w:rPr>
              <w:t>属</w:t>
            </w:r>
          </w:p>
        </w:tc>
        <w:tc>
          <w:tcPr>
            <w:tcW w:w="2693" w:type="dxa"/>
            <w:shd w:val="clear" w:color="auto" w:fill="BFBFBF" w:themeFill="background1" w:themeFillShade="BF"/>
          </w:tcPr>
          <w:p w:rsidR="00202FED" w:rsidRDefault="00094B46" w:rsidP="00452FD9">
            <w:pPr>
              <w:jc w:val="center"/>
            </w:pPr>
            <w:r>
              <w:rPr>
                <w:rFonts w:hint="eastAsia"/>
              </w:rPr>
              <w:t>内容</w:t>
            </w:r>
          </w:p>
        </w:tc>
        <w:tc>
          <w:tcPr>
            <w:tcW w:w="1843" w:type="dxa"/>
            <w:shd w:val="clear" w:color="auto" w:fill="BFBFBF" w:themeFill="background1" w:themeFillShade="BF"/>
          </w:tcPr>
          <w:p w:rsidR="00202FED" w:rsidRDefault="00452FD9" w:rsidP="00452FD9">
            <w:pPr>
              <w:jc w:val="center"/>
            </w:pPr>
            <w:r w:rsidRPr="00F21788">
              <w:rPr>
                <w:rFonts w:hint="eastAsia"/>
                <w:spacing w:val="45"/>
                <w:kern w:val="0"/>
                <w:fitText w:val="840" w:id="1400548352"/>
              </w:rPr>
              <w:t>連絡</w:t>
            </w:r>
            <w:r w:rsidRPr="00F21788">
              <w:rPr>
                <w:rFonts w:hint="eastAsia"/>
                <w:spacing w:val="15"/>
                <w:kern w:val="0"/>
                <w:fitText w:val="840" w:id="1400548352"/>
              </w:rPr>
              <w:t>先</w:t>
            </w:r>
          </w:p>
        </w:tc>
        <w:tc>
          <w:tcPr>
            <w:tcW w:w="952" w:type="dxa"/>
            <w:shd w:val="clear" w:color="auto" w:fill="BFBFBF" w:themeFill="background1" w:themeFillShade="BF"/>
          </w:tcPr>
          <w:p w:rsidR="00202FED" w:rsidRDefault="00452FD9" w:rsidP="00452FD9">
            <w:pPr>
              <w:jc w:val="center"/>
            </w:pPr>
            <w:r>
              <w:rPr>
                <w:rFonts w:hint="eastAsia"/>
              </w:rPr>
              <w:t>無　線</w:t>
            </w:r>
          </w:p>
        </w:tc>
      </w:tr>
      <w:tr w:rsidR="00E86865" w:rsidTr="009E124B">
        <w:tc>
          <w:tcPr>
            <w:tcW w:w="562" w:type="dxa"/>
          </w:tcPr>
          <w:p w:rsidR="00E86865" w:rsidRDefault="00E86865" w:rsidP="00E86865">
            <w:pPr>
              <w:jc w:val="center"/>
            </w:pPr>
            <w:r>
              <w:rPr>
                <w:rFonts w:hint="eastAsia"/>
              </w:rPr>
              <w:t>１</w:t>
            </w:r>
          </w:p>
        </w:tc>
        <w:tc>
          <w:tcPr>
            <w:tcW w:w="1985" w:type="dxa"/>
          </w:tcPr>
          <w:p w:rsidR="00E86865" w:rsidRDefault="00E86865" w:rsidP="00E86865"/>
        </w:tc>
        <w:tc>
          <w:tcPr>
            <w:tcW w:w="1701" w:type="dxa"/>
          </w:tcPr>
          <w:p w:rsidR="00E86865" w:rsidRDefault="00E86865" w:rsidP="00E86865">
            <w:pPr>
              <w:jc w:val="center"/>
            </w:pPr>
          </w:p>
        </w:tc>
        <w:tc>
          <w:tcPr>
            <w:tcW w:w="2693" w:type="dxa"/>
          </w:tcPr>
          <w:p w:rsidR="00E86865" w:rsidRDefault="00E86865" w:rsidP="00E86865">
            <w:pPr>
              <w:jc w:val="left"/>
            </w:pPr>
            <w:r>
              <w:rPr>
                <w:rFonts w:hint="eastAsia"/>
              </w:rPr>
              <w:t>本部</w:t>
            </w:r>
          </w:p>
        </w:tc>
        <w:tc>
          <w:tcPr>
            <w:tcW w:w="1843" w:type="dxa"/>
          </w:tcPr>
          <w:p w:rsidR="00E86865" w:rsidRDefault="00E86865" w:rsidP="00E86865"/>
        </w:tc>
        <w:tc>
          <w:tcPr>
            <w:tcW w:w="952" w:type="dxa"/>
          </w:tcPr>
          <w:p w:rsidR="00E86865" w:rsidRDefault="00E86865" w:rsidP="00E86865"/>
        </w:tc>
      </w:tr>
      <w:tr w:rsidR="00CE5B94" w:rsidTr="009E124B">
        <w:tc>
          <w:tcPr>
            <w:tcW w:w="562" w:type="dxa"/>
          </w:tcPr>
          <w:p w:rsidR="00CE5B94" w:rsidRDefault="00CE5B94" w:rsidP="00CE5B94">
            <w:pPr>
              <w:jc w:val="center"/>
            </w:pPr>
            <w:r>
              <w:rPr>
                <w:rFonts w:hint="eastAsia"/>
              </w:rPr>
              <w:t>２</w:t>
            </w:r>
          </w:p>
        </w:tc>
        <w:tc>
          <w:tcPr>
            <w:tcW w:w="1985" w:type="dxa"/>
          </w:tcPr>
          <w:p w:rsidR="00CE5B94" w:rsidRDefault="00CE5B94" w:rsidP="00CE5B94"/>
        </w:tc>
        <w:tc>
          <w:tcPr>
            <w:tcW w:w="1701" w:type="dxa"/>
          </w:tcPr>
          <w:p w:rsidR="00CE5B94" w:rsidRDefault="00CE5B94" w:rsidP="00CE5B94">
            <w:pPr>
              <w:jc w:val="center"/>
            </w:pPr>
          </w:p>
        </w:tc>
        <w:tc>
          <w:tcPr>
            <w:tcW w:w="2693" w:type="dxa"/>
          </w:tcPr>
          <w:p w:rsidR="00CE5B94" w:rsidRDefault="00CE5B94" w:rsidP="00CE5B94">
            <w:pPr>
              <w:jc w:val="left"/>
            </w:pPr>
            <w:r>
              <w:rPr>
                <w:rFonts w:hint="eastAsia"/>
              </w:rPr>
              <w:t>本部</w:t>
            </w:r>
          </w:p>
        </w:tc>
        <w:tc>
          <w:tcPr>
            <w:tcW w:w="1843" w:type="dxa"/>
          </w:tcPr>
          <w:p w:rsidR="00CE5B94" w:rsidRDefault="00CE5B94" w:rsidP="00CE5B94"/>
        </w:tc>
        <w:tc>
          <w:tcPr>
            <w:tcW w:w="952" w:type="dxa"/>
          </w:tcPr>
          <w:p w:rsidR="00CE5B94" w:rsidRDefault="00CE5B94" w:rsidP="00CE5B94"/>
        </w:tc>
      </w:tr>
      <w:tr w:rsidR="00CE5B94" w:rsidTr="009E124B">
        <w:tc>
          <w:tcPr>
            <w:tcW w:w="562" w:type="dxa"/>
          </w:tcPr>
          <w:p w:rsidR="00CE5B94" w:rsidRDefault="00CE5B94" w:rsidP="00CE5B94">
            <w:pPr>
              <w:jc w:val="center"/>
            </w:pPr>
            <w:r>
              <w:rPr>
                <w:rFonts w:hint="eastAsia"/>
              </w:rPr>
              <w:t>３</w:t>
            </w:r>
          </w:p>
        </w:tc>
        <w:tc>
          <w:tcPr>
            <w:tcW w:w="1985" w:type="dxa"/>
          </w:tcPr>
          <w:p w:rsidR="00CE5B94" w:rsidRDefault="00CE5B94" w:rsidP="00CE5B94"/>
        </w:tc>
        <w:tc>
          <w:tcPr>
            <w:tcW w:w="1701" w:type="dxa"/>
          </w:tcPr>
          <w:p w:rsidR="00CE5B94" w:rsidRDefault="00CE5B94" w:rsidP="00CE5B94">
            <w:pPr>
              <w:jc w:val="center"/>
            </w:pPr>
          </w:p>
        </w:tc>
        <w:tc>
          <w:tcPr>
            <w:tcW w:w="2693" w:type="dxa"/>
          </w:tcPr>
          <w:p w:rsidR="00CE5B94" w:rsidRDefault="00CE5B94" w:rsidP="00CE5B94">
            <w:pPr>
              <w:jc w:val="left"/>
            </w:pPr>
            <w:r>
              <w:rPr>
                <w:rFonts w:hint="eastAsia"/>
              </w:rPr>
              <w:t>本部</w:t>
            </w:r>
          </w:p>
        </w:tc>
        <w:tc>
          <w:tcPr>
            <w:tcW w:w="1843" w:type="dxa"/>
          </w:tcPr>
          <w:p w:rsidR="00CE5B94" w:rsidRDefault="00CE5B94" w:rsidP="00CE5B94"/>
        </w:tc>
        <w:tc>
          <w:tcPr>
            <w:tcW w:w="952" w:type="dxa"/>
          </w:tcPr>
          <w:p w:rsidR="00CE5B94" w:rsidRDefault="00CE5B94" w:rsidP="00CE5B94"/>
        </w:tc>
      </w:tr>
      <w:tr w:rsidR="00CE5B94" w:rsidTr="009E124B">
        <w:tc>
          <w:tcPr>
            <w:tcW w:w="562" w:type="dxa"/>
          </w:tcPr>
          <w:p w:rsidR="00CE5B94" w:rsidRDefault="00CE5B94" w:rsidP="00CE5B94">
            <w:pPr>
              <w:jc w:val="center"/>
            </w:pPr>
            <w:r>
              <w:rPr>
                <w:rFonts w:hint="eastAsia"/>
              </w:rPr>
              <w:t>４</w:t>
            </w:r>
          </w:p>
        </w:tc>
        <w:tc>
          <w:tcPr>
            <w:tcW w:w="1985" w:type="dxa"/>
          </w:tcPr>
          <w:p w:rsidR="00CE5B94" w:rsidRDefault="00CE5B94" w:rsidP="00CE5B94"/>
        </w:tc>
        <w:tc>
          <w:tcPr>
            <w:tcW w:w="1701" w:type="dxa"/>
          </w:tcPr>
          <w:p w:rsidR="00CE5B94" w:rsidRDefault="00CE5B94" w:rsidP="00CE5B94">
            <w:pPr>
              <w:jc w:val="center"/>
            </w:pPr>
          </w:p>
        </w:tc>
        <w:tc>
          <w:tcPr>
            <w:tcW w:w="2693" w:type="dxa"/>
          </w:tcPr>
          <w:p w:rsidR="00CE5B94" w:rsidRDefault="00CE5B94" w:rsidP="00CE5B94">
            <w:pPr>
              <w:jc w:val="left"/>
            </w:pPr>
            <w:r>
              <w:rPr>
                <w:rFonts w:hint="eastAsia"/>
              </w:rPr>
              <w:t>本部</w:t>
            </w:r>
          </w:p>
        </w:tc>
        <w:tc>
          <w:tcPr>
            <w:tcW w:w="1843" w:type="dxa"/>
          </w:tcPr>
          <w:p w:rsidR="00CE5B94" w:rsidRDefault="00CE5B94" w:rsidP="00190E79"/>
        </w:tc>
        <w:tc>
          <w:tcPr>
            <w:tcW w:w="952" w:type="dxa"/>
          </w:tcPr>
          <w:p w:rsidR="00CE5B94" w:rsidRDefault="00CE5B94" w:rsidP="00CE5B94"/>
        </w:tc>
      </w:tr>
      <w:tr w:rsidR="00190E79" w:rsidTr="009E124B">
        <w:tc>
          <w:tcPr>
            <w:tcW w:w="562" w:type="dxa"/>
          </w:tcPr>
          <w:p w:rsidR="00190E79" w:rsidRDefault="00190E79" w:rsidP="00190E79">
            <w:pPr>
              <w:jc w:val="center"/>
            </w:pPr>
            <w:r>
              <w:rPr>
                <w:rFonts w:hint="eastAsia"/>
              </w:rPr>
              <w:t>５</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本部</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Pr>
                <w:rFonts w:hint="eastAsia"/>
              </w:rPr>
              <w:t>６</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本部</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Pr>
                <w:rFonts w:hint="eastAsia"/>
              </w:rPr>
              <w:t>７</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sidRPr="00DD2C63">
              <w:rPr>
                <w:rFonts w:hint="eastAsia"/>
                <w:spacing w:val="15"/>
                <w:w w:val="83"/>
                <w:kern w:val="0"/>
                <w:fitText w:val="2100" w:id="1400584707"/>
              </w:rPr>
              <w:t>城址公園西側横断歩道付</w:t>
            </w:r>
            <w:r w:rsidRPr="00DD2C63">
              <w:rPr>
                <w:rFonts w:hint="eastAsia"/>
                <w:spacing w:val="-15"/>
                <w:w w:val="83"/>
                <w:kern w:val="0"/>
                <w:fitText w:val="2100" w:id="1400584707"/>
              </w:rPr>
              <w:t>近</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Pr>
                <w:rFonts w:hint="eastAsia"/>
              </w:rPr>
              <w:t>８</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sidRPr="00DD2C63">
              <w:rPr>
                <w:rFonts w:hint="eastAsia"/>
                <w:spacing w:val="15"/>
                <w:w w:val="83"/>
                <w:kern w:val="0"/>
                <w:fitText w:val="2100" w:id="1400584706"/>
              </w:rPr>
              <w:t>市役所東側駐車場東側入</w:t>
            </w:r>
            <w:r w:rsidRPr="00DD2C63">
              <w:rPr>
                <w:rFonts w:hint="eastAsia"/>
                <w:spacing w:val="-15"/>
                <w:w w:val="83"/>
                <w:kern w:val="0"/>
                <w:fitText w:val="2100" w:id="1400584706"/>
              </w:rPr>
              <w:t>口</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Pr>
                <w:rFonts w:hint="eastAsia"/>
              </w:rPr>
              <w:t>９</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市役所正面入口</w:t>
            </w:r>
            <w:r>
              <w:t>前</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sidRPr="00DD2C63">
              <w:rPr>
                <w:rFonts w:hint="eastAsia"/>
                <w:spacing w:val="30"/>
                <w:w w:val="50"/>
                <w:kern w:val="0"/>
                <w:fitText w:val="210" w:id="1400548364"/>
              </w:rPr>
              <w:t>１</w:t>
            </w:r>
            <w:r w:rsidRPr="00DD2C63">
              <w:rPr>
                <w:rFonts w:hint="eastAsia"/>
                <w:spacing w:val="-15"/>
                <w:w w:val="50"/>
                <w:kern w:val="0"/>
                <w:fitText w:val="210" w:id="1400548364"/>
              </w:rPr>
              <w:t>０</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sidRPr="00DD2C63">
              <w:rPr>
                <w:rFonts w:hint="eastAsia"/>
                <w:spacing w:val="15"/>
                <w:w w:val="71"/>
                <w:kern w:val="0"/>
                <w:fitText w:val="2100" w:id="1400584705"/>
              </w:rPr>
              <w:t>宇都宮城址公園内巡回（夜間）</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sidRPr="00DD2C63">
              <w:rPr>
                <w:rFonts w:hint="eastAsia"/>
                <w:spacing w:val="30"/>
                <w:w w:val="50"/>
                <w:kern w:val="0"/>
                <w:fitText w:val="210" w:id="1400548363"/>
              </w:rPr>
              <w:t>１</w:t>
            </w:r>
            <w:r w:rsidRPr="00DD2C63">
              <w:rPr>
                <w:rFonts w:hint="eastAsia"/>
                <w:spacing w:val="-15"/>
                <w:w w:val="50"/>
                <w:kern w:val="0"/>
                <w:fitText w:val="210" w:id="1400548363"/>
              </w:rPr>
              <w:t>１</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sidRPr="00DD2C63">
              <w:rPr>
                <w:rFonts w:hint="eastAsia"/>
                <w:spacing w:val="15"/>
                <w:w w:val="71"/>
                <w:kern w:val="0"/>
                <w:fitText w:val="2100" w:id="1400584704"/>
              </w:rPr>
              <w:t>宇都宮城址公園内巡回（夜間）</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sidRPr="00DD2C63">
              <w:rPr>
                <w:rFonts w:hint="eastAsia"/>
                <w:spacing w:val="30"/>
                <w:w w:val="50"/>
                <w:kern w:val="0"/>
                <w:fitText w:val="210" w:id="1400548362"/>
              </w:rPr>
              <w:t>１</w:t>
            </w:r>
            <w:r w:rsidRPr="00DD2C63">
              <w:rPr>
                <w:rFonts w:hint="eastAsia"/>
                <w:spacing w:val="-15"/>
                <w:w w:val="50"/>
                <w:kern w:val="0"/>
                <w:fitText w:val="210" w:id="1400548362"/>
              </w:rPr>
              <w:t>２</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t>身体障</w:t>
            </w:r>
            <w:r>
              <w:rPr>
                <w:rFonts w:hint="eastAsia"/>
              </w:rPr>
              <w:t>がい</w:t>
            </w:r>
            <w:r>
              <w:t>者</w:t>
            </w:r>
            <w:r>
              <w:rPr>
                <w:rFonts w:hint="eastAsia"/>
              </w:rPr>
              <w:t>用</w:t>
            </w:r>
            <w:r>
              <w:t>駐車場</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sidRPr="00DD2C63">
              <w:rPr>
                <w:rFonts w:hint="eastAsia"/>
                <w:spacing w:val="30"/>
                <w:w w:val="50"/>
                <w:kern w:val="0"/>
                <w:fitText w:val="210" w:id="1400548361"/>
              </w:rPr>
              <w:t>１</w:t>
            </w:r>
            <w:r w:rsidRPr="00DD2C63">
              <w:rPr>
                <w:rFonts w:hint="eastAsia"/>
                <w:spacing w:val="-15"/>
                <w:w w:val="50"/>
                <w:kern w:val="0"/>
                <w:fitText w:val="210" w:id="1400548361"/>
              </w:rPr>
              <w:t>３</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城址公園</w:t>
            </w:r>
            <w:r>
              <w:t>南駐車場</w:t>
            </w:r>
          </w:p>
        </w:tc>
        <w:tc>
          <w:tcPr>
            <w:tcW w:w="1843" w:type="dxa"/>
          </w:tcPr>
          <w:p w:rsidR="00190E79" w:rsidRDefault="00190E79" w:rsidP="00190E79"/>
        </w:tc>
        <w:tc>
          <w:tcPr>
            <w:tcW w:w="952" w:type="dxa"/>
          </w:tcPr>
          <w:p w:rsidR="00190E79" w:rsidRDefault="00190E79" w:rsidP="00190E79"/>
        </w:tc>
      </w:tr>
      <w:tr w:rsidR="00190E79" w:rsidTr="009E124B">
        <w:tc>
          <w:tcPr>
            <w:tcW w:w="562" w:type="dxa"/>
          </w:tcPr>
          <w:p w:rsidR="00190E79" w:rsidRDefault="00190E79" w:rsidP="00190E79">
            <w:pPr>
              <w:jc w:val="center"/>
            </w:pPr>
            <w:r w:rsidRPr="00DD2C63">
              <w:rPr>
                <w:rFonts w:hint="eastAsia"/>
                <w:spacing w:val="30"/>
                <w:w w:val="50"/>
                <w:kern w:val="0"/>
                <w:fitText w:val="210" w:id="1400548360"/>
              </w:rPr>
              <w:t>１</w:t>
            </w:r>
            <w:r w:rsidRPr="00DD2C63">
              <w:rPr>
                <w:rFonts w:hint="eastAsia"/>
                <w:spacing w:val="-15"/>
                <w:w w:val="50"/>
                <w:kern w:val="0"/>
                <w:fitText w:val="210" w:id="1400548360"/>
              </w:rPr>
              <w:t>４</w:t>
            </w:r>
          </w:p>
        </w:tc>
        <w:tc>
          <w:tcPr>
            <w:tcW w:w="1985" w:type="dxa"/>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Default="00190E79" w:rsidP="00190E79">
            <w:pPr>
              <w:jc w:val="center"/>
            </w:pPr>
            <w:r w:rsidRPr="00DD2C63">
              <w:rPr>
                <w:rFonts w:hint="eastAsia"/>
                <w:spacing w:val="30"/>
                <w:w w:val="50"/>
                <w:kern w:val="0"/>
                <w:fitText w:val="210" w:id="1400548359"/>
              </w:rPr>
              <w:t>１</w:t>
            </w:r>
            <w:r w:rsidRPr="00DD2C63">
              <w:rPr>
                <w:rFonts w:hint="eastAsia"/>
                <w:spacing w:val="-15"/>
                <w:w w:val="50"/>
                <w:kern w:val="0"/>
                <w:fitText w:val="210" w:id="1400548359"/>
              </w:rPr>
              <w:t>５</w:t>
            </w:r>
          </w:p>
        </w:tc>
        <w:tc>
          <w:tcPr>
            <w:tcW w:w="1985" w:type="dxa"/>
            <w:tcBorders>
              <w:right w:val="dashSmallGap" w:sz="4" w:space="0" w:color="auto"/>
            </w:tcBorders>
            <w:shd w:val="clear" w:color="auto" w:fill="auto"/>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民間駐車場</w:t>
            </w:r>
            <w:r>
              <w:t>前</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094B46" w:rsidRDefault="00190E79" w:rsidP="00190E79">
            <w:pPr>
              <w:jc w:val="center"/>
              <w:rPr>
                <w:kern w:val="0"/>
              </w:rPr>
            </w:pPr>
            <w:r w:rsidRPr="00DD2C63">
              <w:rPr>
                <w:rFonts w:hint="eastAsia"/>
                <w:spacing w:val="30"/>
                <w:w w:val="50"/>
                <w:kern w:val="0"/>
                <w:fitText w:val="210" w:id="1400548865"/>
              </w:rPr>
              <w:t>１</w:t>
            </w:r>
            <w:r w:rsidRPr="00DD2C63">
              <w:rPr>
                <w:rFonts w:hint="eastAsia"/>
                <w:spacing w:val="-15"/>
                <w:w w:val="50"/>
                <w:kern w:val="0"/>
                <w:fitText w:val="210" w:id="1400548865"/>
              </w:rPr>
              <w:t>６</w:t>
            </w:r>
          </w:p>
        </w:tc>
        <w:tc>
          <w:tcPr>
            <w:tcW w:w="1985" w:type="dxa"/>
            <w:tcBorders>
              <w:right w:val="dashSmallGap" w:sz="4" w:space="0" w:color="auto"/>
            </w:tcBorders>
            <w:shd w:val="clear" w:color="auto" w:fill="auto"/>
          </w:tcPr>
          <w:p w:rsidR="00190E79" w:rsidRDefault="00190E79" w:rsidP="00190E79"/>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民間駐車場</w:t>
            </w:r>
            <w:r>
              <w:t>前</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094B46" w:rsidRDefault="00190E79" w:rsidP="00190E79">
            <w:pPr>
              <w:jc w:val="center"/>
              <w:rPr>
                <w:kern w:val="0"/>
              </w:rPr>
            </w:pPr>
            <w:r w:rsidRPr="00DD2C63">
              <w:rPr>
                <w:rFonts w:hint="eastAsia"/>
                <w:spacing w:val="30"/>
                <w:w w:val="50"/>
                <w:kern w:val="0"/>
                <w:fitText w:val="210" w:id="1400548864"/>
              </w:rPr>
              <w:t>１</w:t>
            </w:r>
            <w:r w:rsidRPr="00DD2C63">
              <w:rPr>
                <w:rFonts w:hint="eastAsia"/>
                <w:spacing w:val="-15"/>
                <w:w w:val="50"/>
                <w:kern w:val="0"/>
                <w:fitText w:val="210" w:id="1400548864"/>
              </w:rPr>
              <w:t>７</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AB7484" w:rsidRDefault="00190E79" w:rsidP="00190E79">
            <w:pPr>
              <w:jc w:val="center"/>
              <w:rPr>
                <w:kern w:val="0"/>
              </w:rPr>
            </w:pPr>
            <w:r w:rsidRPr="00DD2C63">
              <w:rPr>
                <w:rFonts w:hint="eastAsia"/>
                <w:spacing w:val="30"/>
                <w:w w:val="50"/>
                <w:kern w:val="0"/>
                <w:fitText w:val="210" w:id="1401157122"/>
              </w:rPr>
              <w:t>１</w:t>
            </w:r>
            <w:r w:rsidRPr="00DD2C63">
              <w:rPr>
                <w:rFonts w:hint="eastAsia"/>
                <w:spacing w:val="-15"/>
                <w:w w:val="50"/>
                <w:kern w:val="0"/>
                <w:fitText w:val="210" w:id="1401157122"/>
              </w:rPr>
              <w:t>８</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AB7484" w:rsidRDefault="00190E79" w:rsidP="00190E79">
            <w:pPr>
              <w:jc w:val="center"/>
              <w:rPr>
                <w:kern w:val="0"/>
              </w:rPr>
            </w:pPr>
            <w:r w:rsidRPr="00DD2C63">
              <w:rPr>
                <w:rFonts w:hint="eastAsia"/>
                <w:spacing w:val="30"/>
                <w:w w:val="50"/>
                <w:kern w:val="0"/>
                <w:fitText w:val="210" w:id="1401157121"/>
              </w:rPr>
              <w:t>１</w:t>
            </w:r>
            <w:r w:rsidRPr="00DD2C63">
              <w:rPr>
                <w:rFonts w:hint="eastAsia"/>
                <w:spacing w:val="-15"/>
                <w:w w:val="50"/>
                <w:kern w:val="0"/>
                <w:fitText w:val="210" w:id="1401157121"/>
              </w:rPr>
              <w:t>９</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AB7484" w:rsidRDefault="00190E79" w:rsidP="00190E79">
            <w:pPr>
              <w:jc w:val="center"/>
              <w:rPr>
                <w:kern w:val="0"/>
              </w:rPr>
            </w:pPr>
            <w:r w:rsidRPr="00DD2C63">
              <w:rPr>
                <w:rFonts w:hint="eastAsia"/>
                <w:spacing w:val="30"/>
                <w:w w:val="50"/>
                <w:kern w:val="0"/>
                <w:fitText w:val="210" w:id="1401157120"/>
              </w:rPr>
              <w:t>２</w:t>
            </w:r>
            <w:r w:rsidRPr="00DD2C63">
              <w:rPr>
                <w:rFonts w:hint="eastAsia"/>
                <w:spacing w:val="-15"/>
                <w:w w:val="50"/>
                <w:kern w:val="0"/>
                <w:fitText w:val="210" w:id="1401157120"/>
              </w:rPr>
              <w:t>０</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FC5A73" w:rsidRDefault="00190E79" w:rsidP="00190E79">
            <w:pPr>
              <w:jc w:val="center"/>
              <w:rPr>
                <w:kern w:val="0"/>
              </w:rPr>
            </w:pPr>
            <w:r w:rsidRPr="00DD2C63">
              <w:rPr>
                <w:rFonts w:hint="eastAsia"/>
                <w:spacing w:val="30"/>
                <w:w w:val="50"/>
                <w:kern w:val="0"/>
                <w:fitText w:val="210" w:id="1401172480"/>
              </w:rPr>
              <w:t>２</w:t>
            </w:r>
            <w:r w:rsidRPr="00DD2C63">
              <w:rPr>
                <w:rFonts w:hint="eastAsia"/>
                <w:spacing w:val="-15"/>
                <w:w w:val="50"/>
                <w:kern w:val="0"/>
                <w:fitText w:val="210" w:id="1401172480"/>
              </w:rPr>
              <w:t>１</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FC5A73" w:rsidRDefault="00190E79" w:rsidP="00190E79">
            <w:pPr>
              <w:jc w:val="center"/>
              <w:rPr>
                <w:kern w:val="0"/>
              </w:rPr>
            </w:pPr>
            <w:r w:rsidRPr="00DD2C63">
              <w:rPr>
                <w:rFonts w:hint="eastAsia"/>
                <w:spacing w:val="30"/>
                <w:w w:val="50"/>
                <w:kern w:val="0"/>
                <w:fitText w:val="210" w:id="1401689856"/>
              </w:rPr>
              <w:t>２</w:t>
            </w:r>
            <w:r w:rsidRPr="00DD2C63">
              <w:rPr>
                <w:rFonts w:hint="eastAsia"/>
                <w:spacing w:val="-15"/>
                <w:w w:val="50"/>
                <w:kern w:val="0"/>
                <w:fitText w:val="210" w:id="1401689856"/>
              </w:rPr>
              <w:t>２</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r w:rsidR="00190E79" w:rsidTr="002B0847">
        <w:tc>
          <w:tcPr>
            <w:tcW w:w="562" w:type="dxa"/>
          </w:tcPr>
          <w:p w:rsidR="00190E79" w:rsidRPr="00190E79" w:rsidRDefault="00190E79" w:rsidP="00190E79">
            <w:pPr>
              <w:jc w:val="center"/>
              <w:rPr>
                <w:kern w:val="0"/>
              </w:rPr>
            </w:pPr>
            <w:r w:rsidRPr="00DD2C63">
              <w:rPr>
                <w:rFonts w:hint="eastAsia"/>
                <w:spacing w:val="30"/>
                <w:w w:val="50"/>
                <w:kern w:val="0"/>
                <w:fitText w:val="210" w:id="1404201216"/>
              </w:rPr>
              <w:t>２</w:t>
            </w:r>
            <w:r w:rsidRPr="00DD2C63">
              <w:rPr>
                <w:rFonts w:hint="eastAsia"/>
                <w:spacing w:val="-15"/>
                <w:w w:val="50"/>
                <w:kern w:val="0"/>
                <w:fitText w:val="210" w:id="1404201216"/>
              </w:rPr>
              <w:t>３</w:t>
            </w:r>
          </w:p>
        </w:tc>
        <w:tc>
          <w:tcPr>
            <w:tcW w:w="1985" w:type="dxa"/>
            <w:tcBorders>
              <w:right w:val="dashSmallGap" w:sz="4" w:space="0" w:color="auto"/>
            </w:tcBorders>
            <w:shd w:val="clear" w:color="auto" w:fill="auto"/>
          </w:tcPr>
          <w:p w:rsidR="00190E79" w:rsidRPr="004E22EA" w:rsidRDefault="00190E79" w:rsidP="00190E79">
            <w:pPr>
              <w:rPr>
                <w:rFonts w:asciiTheme="minorEastAsia" w:hAnsiTheme="minorEastAsia"/>
                <w:szCs w:val="21"/>
              </w:rPr>
            </w:pPr>
          </w:p>
        </w:tc>
        <w:tc>
          <w:tcPr>
            <w:tcW w:w="1701" w:type="dxa"/>
          </w:tcPr>
          <w:p w:rsidR="00190E79" w:rsidRDefault="00190E79" w:rsidP="00190E79">
            <w:pPr>
              <w:jc w:val="center"/>
            </w:pPr>
          </w:p>
        </w:tc>
        <w:tc>
          <w:tcPr>
            <w:tcW w:w="2693" w:type="dxa"/>
          </w:tcPr>
          <w:p w:rsidR="00190E79" w:rsidRDefault="00190E79" w:rsidP="00190E79">
            <w:pPr>
              <w:jc w:val="left"/>
            </w:pPr>
            <w:r>
              <w:rPr>
                <w:rFonts w:hint="eastAsia"/>
              </w:rPr>
              <w:t>公園内巡回警備</w:t>
            </w:r>
          </w:p>
        </w:tc>
        <w:tc>
          <w:tcPr>
            <w:tcW w:w="1843" w:type="dxa"/>
          </w:tcPr>
          <w:p w:rsidR="00190E79" w:rsidRDefault="00190E79" w:rsidP="00190E79"/>
        </w:tc>
        <w:tc>
          <w:tcPr>
            <w:tcW w:w="952" w:type="dxa"/>
          </w:tcPr>
          <w:p w:rsidR="00190E79" w:rsidRDefault="00190E79" w:rsidP="00190E79"/>
        </w:tc>
      </w:tr>
    </w:tbl>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AC2002" w:rsidRDefault="00AC2002" w:rsidP="009666D1"/>
    <w:p w:rsidR="009E124B" w:rsidRDefault="009E124B" w:rsidP="009666D1"/>
    <w:p w:rsidR="009E124B" w:rsidRDefault="009E124B" w:rsidP="009666D1"/>
    <w:p w:rsidR="009666D1" w:rsidRDefault="009E124B" w:rsidP="009666D1">
      <w:r>
        <w:rPr>
          <w:rFonts w:hint="eastAsia"/>
        </w:rPr>
        <w:t>８</w:t>
      </w:r>
      <w:r w:rsidR="008232F6">
        <w:rPr>
          <w:rFonts w:hint="eastAsia"/>
        </w:rPr>
        <w:t xml:space="preserve">　</w:t>
      </w:r>
      <w:r w:rsidR="009666D1">
        <w:rPr>
          <w:rFonts w:hint="eastAsia"/>
        </w:rPr>
        <w:t>警備員配置図</w:t>
      </w:r>
    </w:p>
    <w:p w:rsidR="009666D1" w:rsidRDefault="009666D1" w:rsidP="009666D1"/>
    <w:p w:rsidR="009666D1" w:rsidRDefault="00AB7484" w:rsidP="009666D1">
      <w:r>
        <w:rPr>
          <w:noProof/>
        </w:rPr>
        <mc:AlternateContent>
          <mc:Choice Requires="wpg">
            <w:drawing>
              <wp:anchor distT="0" distB="0" distL="114300" distR="114300" simplePos="0" relativeHeight="251789312" behindDoc="0" locked="0" layoutInCell="1" allowOverlap="1">
                <wp:simplePos x="0" y="0"/>
                <wp:positionH relativeFrom="margin">
                  <wp:posOffset>122274</wp:posOffset>
                </wp:positionH>
                <wp:positionV relativeFrom="paragraph">
                  <wp:posOffset>10633</wp:posOffset>
                </wp:positionV>
                <wp:extent cx="6095631" cy="5588400"/>
                <wp:effectExtent l="0" t="0" r="635" b="0"/>
                <wp:wrapNone/>
                <wp:docPr id="273" name="グループ化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631" cy="5588400"/>
                          <a:chOff x="1605" y="2895"/>
                          <a:chExt cx="8835" cy="8100"/>
                        </a:xfrm>
                      </wpg:grpSpPr>
                      <wpg:grpSp>
                        <wpg:cNvPr id="274" name="Group 3"/>
                        <wpg:cNvGrpSpPr>
                          <a:grpSpLocks/>
                        </wpg:cNvGrpSpPr>
                        <wpg:grpSpPr bwMode="auto">
                          <a:xfrm>
                            <a:off x="1605" y="2895"/>
                            <a:ext cx="8835" cy="8100"/>
                            <a:chOff x="1605" y="2400"/>
                            <a:chExt cx="8835" cy="8100"/>
                          </a:xfrm>
                        </wpg:grpSpPr>
                        <pic:pic xmlns:pic="http://schemas.openxmlformats.org/drawingml/2006/picture">
                          <pic:nvPicPr>
                            <pic:cNvPr id="275"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05" y="2400"/>
                              <a:ext cx="8835"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Oval 5"/>
                          <wps:cNvSpPr>
                            <a:spLocks noChangeArrowheads="1"/>
                          </wps:cNvSpPr>
                          <wps:spPr bwMode="auto">
                            <a:xfrm>
                              <a:off x="7638" y="5822"/>
                              <a:ext cx="195" cy="210"/>
                            </a:xfrm>
                            <a:prstGeom prst="ellipse">
                              <a:avLst/>
                            </a:prstGeom>
                            <a:solidFill>
                              <a:srgbClr val="FF0000"/>
                            </a:solidFill>
                            <a:ln w="9525">
                              <a:solidFill>
                                <a:srgbClr val="000000"/>
                              </a:solidFill>
                              <a:round/>
                              <a:headEnd/>
                              <a:tailEnd/>
                            </a:ln>
                          </wps:spPr>
                          <wps:txbx>
                            <w:txbxContent>
                              <w:p w:rsidR="001E7825" w:rsidRDefault="001E7825" w:rsidP="009606B2"/>
                              <w:p w:rsidR="001E7825" w:rsidRDefault="001E7825" w:rsidP="00094B46"/>
                            </w:txbxContent>
                          </wps:txbx>
                          <wps:bodyPr rot="0" vert="horz" wrap="square" lIns="74295" tIns="8890" rIns="74295" bIns="8890" anchor="t" anchorCtr="0" upright="1">
                            <a:noAutofit/>
                          </wps:bodyPr>
                        </wps:wsp>
                        <wps:wsp>
                          <wps:cNvPr id="277" name="Oval 6"/>
                          <wps:cNvSpPr>
                            <a:spLocks noChangeArrowheads="1"/>
                          </wps:cNvSpPr>
                          <wps:spPr bwMode="auto">
                            <a:xfrm>
                              <a:off x="2955" y="6210"/>
                              <a:ext cx="195" cy="210"/>
                            </a:xfrm>
                            <a:prstGeom prst="ellipse">
                              <a:avLst/>
                            </a:prstGeom>
                            <a:solidFill>
                              <a:srgbClr val="FF0000"/>
                            </a:solidFill>
                            <a:ln w="9525">
                              <a:solidFill>
                                <a:srgbClr val="000000"/>
                              </a:solidFill>
                              <a:round/>
                              <a:headEnd/>
                              <a:tailEnd/>
                            </a:ln>
                          </wps:spPr>
                          <wps:txbx>
                            <w:txbxContent>
                              <w:p w:rsidR="001E7825" w:rsidRDefault="001E7825" w:rsidP="00094B46"/>
                            </w:txbxContent>
                          </wps:txbx>
                          <wps:bodyPr rot="0" vert="horz" wrap="square" lIns="74295" tIns="8890" rIns="74295" bIns="8890" anchor="t" anchorCtr="0" upright="1">
                            <a:noAutofit/>
                          </wps:bodyPr>
                        </wps:wsp>
                        <wps:wsp>
                          <wps:cNvPr id="278" name="Oval 7"/>
                          <wps:cNvSpPr>
                            <a:spLocks noChangeArrowheads="1"/>
                          </wps:cNvSpPr>
                          <wps:spPr bwMode="auto">
                            <a:xfrm>
                              <a:off x="2520" y="4815"/>
                              <a:ext cx="195" cy="210"/>
                            </a:xfrm>
                            <a:prstGeom prst="ellipse">
                              <a:avLst/>
                            </a:prstGeom>
                            <a:solidFill>
                              <a:srgbClr val="FF0000"/>
                            </a:solidFill>
                            <a:ln w="9525">
                              <a:solidFill>
                                <a:srgbClr val="000000"/>
                              </a:solidFill>
                              <a:round/>
                              <a:headEnd/>
                              <a:tailEnd/>
                            </a:ln>
                          </wps:spPr>
                          <wps:txbx>
                            <w:txbxContent>
                              <w:p w:rsidR="001E7825" w:rsidRDefault="001E7825" w:rsidP="00094B46"/>
                            </w:txbxContent>
                          </wps:txbx>
                          <wps:bodyPr rot="0" vert="horz" wrap="square" lIns="74295" tIns="8890" rIns="74295" bIns="8890" anchor="t" anchorCtr="0" upright="1">
                            <a:noAutofit/>
                          </wps:bodyPr>
                        </wps:wsp>
                        <wps:wsp>
                          <wps:cNvPr id="279" name="Oval 8"/>
                          <wps:cNvSpPr>
                            <a:spLocks noChangeArrowheads="1"/>
                          </wps:cNvSpPr>
                          <wps:spPr bwMode="auto">
                            <a:xfrm>
                              <a:off x="4785" y="6105"/>
                              <a:ext cx="195" cy="210"/>
                            </a:xfrm>
                            <a:prstGeom prst="ellipse">
                              <a:avLst/>
                            </a:prstGeom>
                            <a:solidFill>
                              <a:srgbClr val="FF0000"/>
                            </a:solidFill>
                            <a:ln w="9525">
                              <a:solidFill>
                                <a:srgbClr val="000000"/>
                              </a:solidFill>
                              <a:round/>
                              <a:headEnd/>
                              <a:tailEnd/>
                            </a:ln>
                          </wps:spPr>
                          <wps:txbx>
                            <w:txbxContent>
                              <w:p w:rsidR="001E7825" w:rsidRDefault="001E7825" w:rsidP="00094B46"/>
                            </w:txbxContent>
                          </wps:txbx>
                          <wps:bodyPr rot="0" vert="horz" wrap="square" lIns="74295" tIns="8890" rIns="74295" bIns="8890" anchor="t" anchorCtr="0" upright="1">
                            <a:noAutofit/>
                          </wps:bodyPr>
                        </wps:wsp>
                        <wps:wsp>
                          <wps:cNvPr id="280" name="Oval 9"/>
                          <wps:cNvSpPr>
                            <a:spLocks noChangeArrowheads="1"/>
                          </wps:cNvSpPr>
                          <wps:spPr bwMode="auto">
                            <a:xfrm>
                              <a:off x="6810" y="5565"/>
                              <a:ext cx="195" cy="210"/>
                            </a:xfrm>
                            <a:prstGeom prst="ellipse">
                              <a:avLst/>
                            </a:prstGeom>
                            <a:solidFill>
                              <a:srgbClr val="FF0000"/>
                            </a:solidFill>
                            <a:ln w="9525">
                              <a:solidFill>
                                <a:srgbClr val="000000"/>
                              </a:solidFill>
                              <a:round/>
                              <a:headEnd/>
                              <a:tailEnd/>
                            </a:ln>
                          </wps:spPr>
                          <wps:txbx>
                            <w:txbxContent>
                              <w:p w:rsidR="001E7825" w:rsidRDefault="001E7825" w:rsidP="00094B46"/>
                            </w:txbxContent>
                          </wps:txbx>
                          <wps:bodyPr rot="0" vert="horz" wrap="square" lIns="74295" tIns="8890" rIns="74295" bIns="8890" anchor="t" anchorCtr="0" upright="1">
                            <a:noAutofit/>
                          </wps:bodyPr>
                        </wps:wsp>
                        <wps:wsp>
                          <wps:cNvPr id="281" name="Oval 10"/>
                          <wps:cNvSpPr>
                            <a:spLocks noChangeArrowheads="1"/>
                          </wps:cNvSpPr>
                          <wps:spPr bwMode="auto">
                            <a:xfrm>
                              <a:off x="6195" y="9150"/>
                              <a:ext cx="195" cy="210"/>
                            </a:xfrm>
                            <a:prstGeom prst="ellipse">
                              <a:avLst/>
                            </a:prstGeom>
                            <a:solidFill>
                              <a:srgbClr val="FF0000"/>
                            </a:solidFill>
                            <a:ln w="9525">
                              <a:solidFill>
                                <a:srgbClr val="000000"/>
                              </a:solidFill>
                              <a:round/>
                              <a:headEnd/>
                              <a:tailEnd/>
                            </a:ln>
                          </wps:spPr>
                          <wps:txbx>
                            <w:txbxContent>
                              <w:p w:rsidR="001E7825" w:rsidRDefault="001E7825" w:rsidP="00094B46"/>
                            </w:txbxContent>
                          </wps:txbx>
                          <wps:bodyPr rot="0" vert="horz" wrap="square" lIns="74295" tIns="8890" rIns="74295" bIns="8890" anchor="t" anchorCtr="0" upright="1">
                            <a:noAutofit/>
                          </wps:bodyPr>
                        </wps:wsp>
                      </wpg:grpSp>
                      <wpg:grpSp>
                        <wpg:cNvPr id="282" name="Group 11"/>
                        <wpg:cNvGrpSpPr>
                          <a:grpSpLocks/>
                        </wpg:cNvGrpSpPr>
                        <wpg:grpSpPr bwMode="auto">
                          <a:xfrm>
                            <a:off x="2100" y="5070"/>
                            <a:ext cx="6443" cy="4935"/>
                            <a:chOff x="2100" y="5070"/>
                            <a:chExt cx="6443" cy="4935"/>
                          </a:xfrm>
                        </wpg:grpSpPr>
                        <wps:wsp>
                          <wps:cNvPr id="283" name="Text Box 12"/>
                          <wps:cNvSpPr txBox="1">
                            <a:spLocks noChangeArrowheads="1"/>
                          </wps:cNvSpPr>
                          <wps:spPr bwMode="auto">
                            <a:xfrm>
                              <a:off x="8048" y="640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⑨</w:t>
                                </w:r>
                              </w:p>
                            </w:txbxContent>
                          </wps:txbx>
                          <wps:bodyPr rot="0" vert="horz" wrap="square" lIns="74295" tIns="8890" rIns="74295" bIns="8890" anchor="t" anchorCtr="0" upright="1">
                            <a:noAutofit/>
                          </wps:bodyPr>
                        </wps:wsp>
                        <wps:wsp>
                          <wps:cNvPr id="284" name="Text Box 13"/>
                          <wps:cNvSpPr txBox="1">
                            <a:spLocks noChangeArrowheads="1"/>
                          </wps:cNvSpPr>
                          <wps:spPr bwMode="auto">
                            <a:xfrm>
                              <a:off x="2715" y="681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②</w:t>
                                </w:r>
                              </w:p>
                            </w:txbxContent>
                          </wps:txbx>
                          <wps:bodyPr rot="0" vert="horz" wrap="square" lIns="74295" tIns="8890" rIns="74295" bIns="8890" anchor="t" anchorCtr="0" upright="1">
                            <a:noAutofit/>
                          </wps:bodyPr>
                        </wps:wsp>
                        <wps:wsp>
                          <wps:cNvPr id="285" name="Text Box 14"/>
                          <wps:cNvSpPr txBox="1">
                            <a:spLocks noChangeArrowheads="1"/>
                          </wps:cNvSpPr>
                          <wps:spPr bwMode="auto">
                            <a:xfrm>
                              <a:off x="2100" y="507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③</w:t>
                                </w:r>
                              </w:p>
                            </w:txbxContent>
                          </wps:txbx>
                          <wps:bodyPr rot="0" vert="horz" wrap="square" lIns="74295" tIns="8890" rIns="74295" bIns="8890" anchor="t" anchorCtr="0" upright="1">
                            <a:noAutofit/>
                          </wps:bodyPr>
                        </wps:wsp>
                        <wps:wsp>
                          <wps:cNvPr id="286" name="Text Box 15"/>
                          <wps:cNvSpPr txBox="1">
                            <a:spLocks noChangeArrowheads="1"/>
                          </wps:cNvSpPr>
                          <wps:spPr bwMode="auto">
                            <a:xfrm>
                              <a:off x="4290" y="660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①</w:t>
                                </w:r>
                              </w:p>
                            </w:txbxContent>
                          </wps:txbx>
                          <wps:bodyPr rot="0" vert="horz" wrap="square" lIns="74295" tIns="8890" rIns="74295" bIns="8890" anchor="t" anchorCtr="0" upright="1">
                            <a:noAutofit/>
                          </wps:bodyPr>
                        </wps:wsp>
                        <wps:wsp>
                          <wps:cNvPr id="287" name="Text Box 16"/>
                          <wps:cNvSpPr txBox="1">
                            <a:spLocks noChangeArrowheads="1"/>
                          </wps:cNvSpPr>
                          <wps:spPr bwMode="auto">
                            <a:xfrm>
                              <a:off x="6855" y="5760"/>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⑥</w:t>
                                </w:r>
                              </w:p>
                            </w:txbxContent>
                          </wps:txbx>
                          <wps:bodyPr rot="0" vert="horz" wrap="square" lIns="74295" tIns="8890" rIns="74295" bIns="8890" anchor="t" anchorCtr="0" upright="1">
                            <a:noAutofit/>
                          </wps:bodyPr>
                        </wps:wsp>
                        <wps:wsp>
                          <wps:cNvPr id="288" name="Text Box 17"/>
                          <wps:cNvSpPr txBox="1">
                            <a:spLocks noChangeArrowheads="1"/>
                          </wps:cNvSpPr>
                          <wps:spPr bwMode="auto">
                            <a:xfrm>
                              <a:off x="5700" y="9555"/>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⑦</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273" o:spid="_x0000_s1096" style="position:absolute;left:0;text-align:left;margin-left:9.65pt;margin-top:.85pt;width:479.95pt;height:440.05pt;z-index:251789312;mso-position-horizontal-relative:margin" coordorigin="1605,2895" coordsize="8835,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">
                <v:group id="Group 3" o:spid="_x0000_s1097" style="position:absolute;left:1605;top:2895;width:8835;height:8100" coordorigin="1605,2400" coordsize="8835,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98" type="#_x0000_t75" style="position:absolute;left:1605;top:2400;width:8835;height: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Rc3DAAAA3AAAAA8AAABkcnMvZG93bnJldi54bWxEj09rAjEUxO8Fv0N4BW81W8V/W6OIIKzH&#10;qu35sXluQjcv6yau22/fFASPw8z8hllteleLjtpgPSt4H2UgiEuvLVcKzqf92wJEiMgaa8+k4JcC&#10;bNaDlxXm2t/5k7pjrESCcMhRgYmxyaUMpSGHYeQb4uRdfOswJtlWUrd4T3BXy3GWzaRDy2nBYEM7&#10;Q+XP8eYUfNPkcp0tzbY49P5qi8Z+7budUsPXfvsBIlIfn+FHu9AKxvMp/J9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tFzcMAAADcAAAADwAAAAAAAAAAAAAAAACf&#10;AgAAZHJzL2Rvd25yZXYueG1sUEsFBgAAAAAEAAQA9wAAAI8DAAAAAA==&#10;">
                    <v:imagedata r:id="rId8" o:title=""/>
                  </v:shape>
                  <v:oval id="_x0000_s1099" style="position:absolute;left:7638;top:5822;width:1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dEMYA&#10;AADcAAAADwAAAGRycy9kb3ducmV2LnhtbESPQWvCQBSE7wX/w/KEXopuzCENaTYiQkEQClpFvL1m&#10;n0kw+zZkt0n8991CocdhZr5h8vVkWjFQ7xrLClbLCARxaXXDlYLT5/siBeE8ssbWMil4kIN1MXvK&#10;MdN25AMNR1+JAGGXoYLa+y6T0pU1GXRL2xEH72Z7gz7IvpK6xzHATSvjKEqkwYbDQo0dbWsq78dv&#10;o+D+shkovRyuDy535/0q2X+k3ZdSz/Np8wbC0+T/w3/tnVYQvybweyYc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dEMYAAADcAAAADwAAAAAAAAAAAAAAAACYAgAAZHJz&#10;L2Rvd25yZXYueG1sUEsFBgAAAAAEAAQA9QAAAIsDAAAAAA==&#10;" fillcolor="red">
                    <v:textbox inset="5.85pt,.7pt,5.85pt,.7pt">
                      <w:txbxContent>
                        <w:p w:rsidR="001E7825" w:rsidRDefault="001E7825" w:rsidP="009606B2"/>
                        <w:p w:rsidR="001E7825" w:rsidRDefault="001E7825" w:rsidP="00094B46"/>
                      </w:txbxContent>
                    </v:textbox>
                  </v:oval>
                  <v:oval id="Oval 6" o:spid="_x0000_s1100" style="position:absolute;left:2955;top:6210;width:1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i8QA&#10;AADcAAAADwAAAGRycy9kb3ducmV2LnhtbESPzarCMBSE9xd8h3CEu7loqgst1SgiCIIg+Ie4OzbH&#10;tticlCa31rc3guBymJlvmOm8NaVoqHaFZQWDfgSCOLW64EzB8bDqxSCcR9ZYWiYFT3Iwn3V+ppho&#10;++AdNXufiQBhl6CC3PsqkdKlORl0fVsRB+9ma4M+yDqTusZHgJtSDqNoJA0WHBZyrGiZU3rf/xsF&#10;979FQ/F5d3lyuj5tBqPNNq6uSv1228UEhKfWf8Of9lorGI7H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uIvEAAAA3AAAAA8AAAAAAAAAAAAAAAAAmAIAAGRycy9k&#10;b3ducmV2LnhtbFBLBQYAAAAABAAEAPUAAACJAwAAAAA=&#10;" fillcolor="red">
                    <v:textbox inset="5.85pt,.7pt,5.85pt,.7pt">
                      <w:txbxContent>
                        <w:p w:rsidR="001E7825" w:rsidRDefault="001E7825" w:rsidP="00094B46"/>
                      </w:txbxContent>
                    </v:textbox>
                  </v:oval>
                  <v:oval id="Oval 7" o:spid="_x0000_s1101" style="position:absolute;left:2520;top:4815;width:1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s+cMA&#10;AADcAAAADwAAAGRycy9kb3ducmV2LnhtbERPTWuDQBC9F/oflin0UpLVHBIx2YgEAoFAwaSl9DZx&#10;Jyq6s+Ju1fz77qHQ4+N977LZdGKkwTWWFcTLCARxaXXDlYKP63GRgHAeWWNnmRQ8yEG2f37aYart&#10;xAWNF1+JEMIuRQW1930qpStrMuiWticO3N0OBn2AQyX1gFMIN51cRdFaGmw4NNTY06Gmsr38GAXt&#10;Wz5S8lV8P7g8fZ7j9fk96W9Kvb7M+RaEp9n/i//cJ61gtQlrw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s+cMAAADcAAAADwAAAAAAAAAAAAAAAACYAgAAZHJzL2Rv&#10;d25yZXYueG1sUEsFBgAAAAAEAAQA9QAAAIgDAAAAAA==&#10;" fillcolor="red">
                    <v:textbox inset="5.85pt,.7pt,5.85pt,.7pt">
                      <w:txbxContent>
                        <w:p w:rsidR="001E7825" w:rsidRDefault="001E7825" w:rsidP="00094B46"/>
                      </w:txbxContent>
                    </v:textbox>
                  </v:oval>
                  <v:oval id="Oval 8" o:spid="_x0000_s1102" style="position:absolute;left:4785;top:6105;width:1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JYsYA&#10;AADcAAAADwAAAGRycy9kb3ducmV2LnhtbESPT4vCMBTE78J+h/AWvIhN9aC1GkUWFgRB8M+y7O1t&#10;82yLzUtpYq3f3giCx2FmfsMsVp2pREuNKy0rGEUxCOLM6pJzBafj9zAB4TyyxsoyKbiTg9Xyo7fA&#10;VNsb76k9+FwECLsUFRTe16mULivIoItsTRy8s20M+iCbXOoGbwFuKjmO44k0WHJYKLCmr4Kyy+Fq&#10;FFwG65aS3/3fnbPNz3Y02e6S+l+p/me3noPw1Pl3+NXeaAXj6Qy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2JYsYAAADcAAAADwAAAAAAAAAAAAAAAACYAgAAZHJz&#10;L2Rvd25yZXYueG1sUEsFBgAAAAAEAAQA9QAAAIsDAAAAAA==&#10;" fillcolor="red">
                    <v:textbox inset="5.85pt,.7pt,5.85pt,.7pt">
                      <w:txbxContent>
                        <w:p w:rsidR="001E7825" w:rsidRDefault="001E7825" w:rsidP="00094B46"/>
                      </w:txbxContent>
                    </v:textbox>
                  </v:oval>
                  <v:oval id="Oval 9" o:spid="_x0000_s1103" style="position:absolute;left:6810;top:5565;width:1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Q2L8A&#10;AADcAAAADwAAAGRycy9kb3ducmV2LnhtbERPSwrCMBDdC94hjOBGNNWFlGoUEQRBEPwh7sZmbIvN&#10;pDSx1tubheDy8f7zZWtK0VDtCssKxqMIBHFqdcGZgvNpM4xBOI+ssbRMCj7kYLnoduaYaPvmAzVH&#10;n4kQwi5BBbn3VSKlS3My6Ea2Ig7cw9YGfYB1JnWN7xBuSjmJoqk0WHBoyLGidU7p8/gyCp6DVUPx&#10;9XD7cLq97MbT3T6u7kr1e+1qBsJT6//in3urFUziMD+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lDYvwAAANwAAAAPAAAAAAAAAAAAAAAAAJgCAABkcnMvZG93bnJl&#10;di54bWxQSwUGAAAAAAQABAD1AAAAhAMAAAAA&#10;" fillcolor="red">
                    <v:textbox inset="5.85pt,.7pt,5.85pt,.7pt">
                      <w:txbxContent>
                        <w:p w:rsidR="001E7825" w:rsidRDefault="001E7825" w:rsidP="00094B46"/>
                      </w:txbxContent>
                    </v:textbox>
                  </v:oval>
                  <v:oval id="Oval 10" o:spid="_x0000_s1104" style="position:absolute;left:6195;top:9150;width:19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1Q8UA&#10;AADcAAAADwAAAGRycy9kb3ducmV2LnhtbESPT4vCMBTE78J+h/AW9iKa1oOUrlFEWCgUFvyH7O3Z&#10;PNti81KabK3f3giCx2FmfsMsVoNpRE+dqy0riKcRCOLC6ppLBYf9zyQB4TyyxsYyKbiTg9XyY7TA&#10;VNsbb6nf+VIECLsUFVTet6mUrqjIoJvaljh4F9sZ9EF2pdQd3gLcNHIWRXNpsOawUGFLm4qK6+7f&#10;KLiO1z0lp+3fnYvsmMfz/Ddpz0p9fQ7rbxCeBv8Ov9qZVjBLYn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vVDxQAAANwAAAAPAAAAAAAAAAAAAAAAAJgCAABkcnMv&#10;ZG93bnJldi54bWxQSwUGAAAAAAQABAD1AAAAigMAAAAA&#10;" fillcolor="red">
                    <v:textbox inset="5.85pt,.7pt,5.85pt,.7pt">
                      <w:txbxContent>
                        <w:p w:rsidR="001E7825" w:rsidRDefault="001E7825" w:rsidP="00094B46"/>
                      </w:txbxContent>
                    </v:textbox>
                  </v:oval>
                </v:group>
                <v:group id="Group 11" o:spid="_x0000_s1105" style="position:absolute;left:2100;top:5070;width:6443;height:4935" coordorigin="2100,5070" coordsize="6443,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_x0000_s1106" type="#_x0000_t202" style="position:absolute;left:8048;top:6400;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jysYA&#10;AADcAAAADwAAAGRycy9kb3ducmV2LnhtbESPQWvCQBSE70L/w/IKvelGi0Giq8RCq3jRqkiPr9ln&#10;Epp9G7KrRn+9Kwg9DjPzDTOZtaYSZ2pcaVlBvxeBIM6sLjlXsN99dkcgnEfWWFkmBVdyMJu+dCaY&#10;aHvhbzpvfS4ChF2CCgrv60RKlxVk0PVsTRy8o20M+iCbXOoGLwFuKjmIolgaLDksFFjTR0HZ3/Zk&#10;FNxKly4267n/nQ9/vqLNKnaHNFbq7bVNxyA8tf4//GwvtYLB6B0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9jysYAAADcAAAADwAAAAAAAAAAAAAAAACYAgAAZHJz&#10;L2Rvd25yZXYueG1sUEsFBgAAAAAEAAQA9QAAAIsDAAAAAA==&#10;" filled="f" stroked="f">
                    <v:textbox inset="5.85pt,.7pt,5.85pt,.7pt">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⑨</w:t>
                          </w:r>
                        </w:p>
                      </w:txbxContent>
                    </v:textbox>
                  </v:shape>
                  <v:shape id="Text Box 13" o:spid="_x0000_s1107" type="#_x0000_t202" style="position:absolute;left:2715;top:6810;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7vsYA&#10;AADcAAAADwAAAGRycy9kb3ducmV2LnhtbESPQWvCQBSE70L/w/IKvelGqUGiq8RCq3jRqkiPr9ln&#10;Epp9G7KrRn+9Kwg9DjPzDTOZtaYSZ2pcaVlBvxeBIM6sLjlXsN99dkcgnEfWWFkmBVdyMJu+dCaY&#10;aHvhbzpvfS4ChF2CCgrv60RKlxVk0PVsTRy8o20M+iCbXOoGLwFuKjmIolgaLDksFFjTR0HZ3/Zk&#10;FNxKly4267n/nQ9/vqLNKnaHNFbq7bVNxyA8tf4//GwvtYLB6B0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7vsYAAADcAAAADwAAAAAAAAAAAAAAAACYAgAAZHJz&#10;L2Rvd25yZXYueG1sUEsFBgAAAAAEAAQA9QAAAIsDAAAAAA==&#10;" filled="f" stroked="f">
                    <v:textbox inset="5.85pt,.7pt,5.85pt,.7pt">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②</w:t>
                          </w:r>
                        </w:p>
                      </w:txbxContent>
                    </v:textbox>
                  </v:shape>
                  <v:shape id="Text Box 14" o:spid="_x0000_s1108" type="#_x0000_t202" style="position:absolute;left:2100;top:5070;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eJcYA&#10;AADcAAAADwAAAGRycy9kb3ducmV2LnhtbESPQWvCQBSE74X+h+UVvNVNBYNEV4mCbemlMRXx+Mw+&#10;k9Ds25BdTdpf7xaEHoeZ+YZZrAbTiCt1rras4GUcgSAurK65VLD/2j7PQDiPrLGxTAp+yMFq+fiw&#10;wETbnnd0zX0pAoRdggoq79tESldUZNCNbUscvLPtDPogu1LqDvsAN42cRFEsDdYcFipsaVNR8Z1f&#10;jILf2qVv2efan9bT42uUfcTukMZKjZ6GdA7C0+D/w/f2u1YwmU3h7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eJcYAAADcAAAADwAAAAAAAAAAAAAAAACYAgAAZHJz&#10;L2Rvd25yZXYueG1sUEsFBgAAAAAEAAQA9QAAAIsDAAAAAA==&#10;" filled="f" stroked="f">
                    <v:textbox inset="5.85pt,.7pt,5.85pt,.7pt">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③</w:t>
                          </w:r>
                        </w:p>
                      </w:txbxContent>
                    </v:textbox>
                  </v:shape>
                  <v:shape id="_x0000_s1109" type="#_x0000_t202" style="position:absolute;left:4290;top:6600;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AUsYA&#10;AADcAAAADwAAAGRycy9kb3ducmV2LnhtbESPT2vCQBTE74LfYXkFb7qp0CCpmxCFtuKl/qP0+Jp9&#10;TUKzb0N21eindwuCx2FmfsPMs9404kSdqy0reJ5EIIgLq2suFRz2b+MZCOeRNTaWScGFHGTpcDDH&#10;RNszb+m086UIEHYJKqi8bxMpXVGRQTexLXHwfm1n0AfZlVJ3eA5w08hpFMXSYM1hocKWlhUVf7uj&#10;UXCtXf6x+Vz4n8XL93u0WcfuK4+VGj31+SsIT71/hO/tlVYwncXwf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jAUsYAAADcAAAADwAAAAAAAAAAAAAAAACYAgAAZHJz&#10;L2Rvd25yZXYueG1sUEsFBgAAAAAEAAQA9QAAAIsDAAAAAA==&#10;" filled="f" stroked="f">
                    <v:textbox inset="5.85pt,.7pt,5.85pt,.7pt">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①</w:t>
                          </w:r>
                        </w:p>
                      </w:txbxContent>
                    </v:textbox>
                  </v:shape>
                  <v:shape id="Text Box 16" o:spid="_x0000_s1110" type="#_x0000_t202" style="position:absolute;left:6855;top:5760;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lycYA&#10;AADcAAAADwAAAGRycy9kb3ducmV2LnhtbESPQWvCQBSE7wX/w/IEb3VTwVSia0gEbemlaot4fGZf&#10;k2D2bchuNe2v7woFj8PMfMMs0t404kKdqy0reBpHIIgLq2suFXx+rB9nIJxH1thYJgU/5CBdDh4W&#10;mGh75R1d9r4UAcIuQQWV920ipSsqMujGtiUO3pftDPogu1LqDq8Bbho5iaJYGqw5LFTY0qqi4rz/&#10;Ngp+a5e9bN9zf8qnx020fYvdIYuVGg37bA7CU+/v4f/2q1YwmT3D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lycYAAADcAAAADwAAAAAAAAAAAAAAAACYAgAAZHJz&#10;L2Rvd25yZXYueG1sUEsFBgAAAAAEAAQA9QAAAIsDAAAAAA==&#10;" filled="f" stroked="f">
                    <v:textbox inset="5.85pt,.7pt,5.85pt,.7pt">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⑥</w:t>
                          </w:r>
                        </w:p>
                      </w:txbxContent>
                    </v:textbox>
                  </v:shape>
                  <v:shape id="Text Box 17" o:spid="_x0000_s1111" type="#_x0000_t202" style="position:absolute;left:5700;top:9555;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xu8QA&#10;AADcAAAADwAAAGRycy9kb3ducmV2LnhtbERPy2rCQBTdF/yH4Qrd1UkDDZI6Siy0lW7qo4jLa+aa&#10;hGbuhJkxpv16ZyG4PJz3bDGYVvTkfGNZwfMkAUFcWt1wpeBn9/40BeEDssbWMin4Iw+L+ehhhrm2&#10;F95Qvw2ViCHsc1RQh9DlUvqyJoN+YjviyJ2sMxgidJXUDi8x3LQyTZJMGmw4NtTY0VtN5e/2bBT8&#10;N774XH8vw3H5cvhI1l+Z3xeZUo/joXgFEWgId/HNvdIK0m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78bvEAAAA3AAAAA8AAAAAAAAAAAAAAAAAmAIAAGRycy9k&#10;b3ducmV2LnhtbFBLBQYAAAAABAAEAPUAAACJAwAAAAA=&#10;" filled="f" stroked="f">
                    <v:textbox inset="5.85pt,.7pt,5.85pt,.7pt">
                      <w:txbxContent>
                        <w:p w:rsidR="001E7825" w:rsidRPr="00B5126B" w:rsidRDefault="001E7825" w:rsidP="00094B46">
                          <w:pPr>
                            <w:rPr>
                              <w:rFonts w:ascii="ＭＳ ゴシック" w:eastAsia="ＭＳ ゴシック" w:hAnsi="ＭＳ ゴシック"/>
                              <w:b/>
                              <w:sz w:val="24"/>
                            </w:rPr>
                          </w:pPr>
                          <w:r>
                            <w:rPr>
                              <w:rFonts w:ascii="ＭＳ ゴシック" w:eastAsia="ＭＳ ゴシック" w:hAnsi="ＭＳ ゴシック" w:hint="eastAsia"/>
                              <w:b/>
                              <w:sz w:val="24"/>
                            </w:rPr>
                            <w:t>⑦</w:t>
                          </w:r>
                        </w:p>
                      </w:txbxContent>
                    </v:textbox>
                  </v:shape>
                </v:group>
                <w10:wrap anchorx="margin"/>
              </v:group>
            </w:pict>
          </mc:Fallback>
        </mc:AlternateContent>
      </w:r>
    </w:p>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CE5B94" w:rsidP="009666D1">
      <w:r>
        <w:rPr>
          <w:noProof/>
        </w:rPr>
        <mc:AlternateContent>
          <mc:Choice Requires="wps">
            <w:drawing>
              <wp:anchor distT="0" distB="0" distL="114300" distR="114300" simplePos="0" relativeHeight="251795456" behindDoc="0" locked="0" layoutInCell="1" allowOverlap="1" wp14:anchorId="3E314440" wp14:editId="031432CE">
                <wp:simplePos x="0" y="0"/>
                <wp:positionH relativeFrom="column">
                  <wp:posOffset>4193540</wp:posOffset>
                </wp:positionH>
                <wp:positionV relativeFrom="paragraph">
                  <wp:posOffset>84293</wp:posOffset>
                </wp:positionV>
                <wp:extent cx="340995" cy="309880"/>
                <wp:effectExtent l="0" t="0" r="0" b="0"/>
                <wp:wrapNone/>
                <wp:docPr id="2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Pr="00B5126B" w:rsidRDefault="001E7825" w:rsidP="009606B2">
                            <w:pPr>
                              <w:rPr>
                                <w:rFonts w:ascii="ＭＳ ゴシック" w:eastAsia="ＭＳ ゴシック" w:hAnsi="ＭＳ ゴシック"/>
                                <w:b/>
                                <w:sz w:val="24"/>
                              </w:rPr>
                            </w:pPr>
                            <w:r>
                              <w:rPr>
                                <w:rFonts w:ascii="ＭＳ ゴシック" w:eastAsia="ＭＳ ゴシック" w:hAnsi="ＭＳ ゴシック" w:hint="eastAsia"/>
                                <w:b/>
                                <w:sz w:val="24"/>
                              </w:rPr>
                              <w:t>⑧</w:t>
                            </w:r>
                          </w:p>
                        </w:txbxContent>
                      </wps:txbx>
                      <wps:bodyPr rot="0" vert="horz" wrap="square" lIns="74295" tIns="8890" rIns="74295" bIns="8890" anchor="t" anchorCtr="0" upright="1">
                        <a:noAutofit/>
                      </wps:bodyPr>
                    </wps:wsp>
                  </a:graphicData>
                </a:graphic>
              </wp:anchor>
            </w:drawing>
          </mc:Choice>
          <mc:Fallback>
            <w:pict>
              <v:shape w14:anchorId="3E314440" id="Text Box 12" o:spid="_x0000_s1112" type="#_x0000_t202" style="position:absolute;left:0;text-align:left;margin-left:330.2pt;margin-top:6.65pt;width:26.85pt;height:24.4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jWvAIAAME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" filled="f" stroked="f">
                <v:textbox inset="5.85pt,.7pt,5.85pt,.7pt">
                  <w:txbxContent>
                    <w:p w:rsidR="001E7825" w:rsidRPr="00B5126B" w:rsidRDefault="001E7825" w:rsidP="009606B2">
                      <w:pPr>
                        <w:rPr>
                          <w:rFonts w:ascii="ＭＳ ゴシック" w:eastAsia="ＭＳ ゴシック" w:hAnsi="ＭＳ ゴシック"/>
                          <w:b/>
                          <w:sz w:val="24"/>
                        </w:rPr>
                      </w:pPr>
                      <w:r>
                        <w:rPr>
                          <w:rFonts w:ascii="ＭＳ ゴシック" w:eastAsia="ＭＳ ゴシック" w:hAnsi="ＭＳ ゴシック" w:hint="eastAsia"/>
                          <w:b/>
                          <w:sz w:val="24"/>
                        </w:rPr>
                        <w:t>⑧</w:t>
                      </w:r>
                    </w:p>
                  </w:txbxContent>
                </v:textbox>
              </v:shape>
            </w:pict>
          </mc:Fallback>
        </mc:AlternateContent>
      </w:r>
      <w:r w:rsidR="009606B2">
        <w:rPr>
          <w:noProof/>
        </w:rPr>
        <mc:AlternateContent>
          <mc:Choice Requires="wps">
            <w:drawing>
              <wp:anchor distT="0" distB="0" distL="114300" distR="114300" simplePos="0" relativeHeight="251797504" behindDoc="0" locked="0" layoutInCell="1" allowOverlap="1" wp14:anchorId="512F3BAE" wp14:editId="1C115802">
                <wp:simplePos x="0" y="0"/>
                <wp:positionH relativeFrom="column">
                  <wp:posOffset>3010878</wp:posOffset>
                </wp:positionH>
                <wp:positionV relativeFrom="paragraph">
                  <wp:posOffset>113729</wp:posOffset>
                </wp:positionV>
                <wp:extent cx="1140432" cy="523982"/>
                <wp:effectExtent l="0" t="0" r="0" b="9525"/>
                <wp:wrapNone/>
                <wp:docPr id="2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32" cy="52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Default="001E7825" w:rsidP="009606B2">
                            <w:pPr>
                              <w:rPr>
                                <w:rFonts w:ascii="ＭＳ ゴシック" w:eastAsia="ＭＳ ゴシック" w:hAnsi="ＭＳ ゴシック"/>
                                <w:b/>
                                <w:sz w:val="24"/>
                              </w:rPr>
                            </w:pPr>
                            <w:r>
                              <w:rPr>
                                <w:rFonts w:ascii="ＭＳ ゴシック" w:eastAsia="ＭＳ ゴシック" w:hAnsi="ＭＳ ゴシック" w:hint="eastAsia"/>
                                <w:b/>
                                <w:sz w:val="24"/>
                              </w:rPr>
                              <w:t>⑩～⑰</w:t>
                            </w:r>
                          </w:p>
                          <w:p w:rsidR="001E7825" w:rsidRPr="009606B2" w:rsidRDefault="001E7825" w:rsidP="009606B2">
                            <w:pPr>
                              <w:spacing w:line="220" w:lineRule="exact"/>
                              <w:rPr>
                                <w:rFonts w:ascii="ＭＳ ゴシック" w:eastAsia="ＭＳ ゴシック" w:hAnsi="ＭＳ ゴシック"/>
                                <w:b/>
                                <w:szCs w:val="21"/>
                              </w:rPr>
                            </w:pPr>
                            <w:r w:rsidRPr="009606B2">
                              <w:rPr>
                                <w:rFonts w:ascii="ＭＳ ゴシック" w:eastAsia="ＭＳ ゴシック" w:hAnsi="ＭＳ ゴシック" w:hint="eastAsia"/>
                                <w:b/>
                                <w:szCs w:val="21"/>
                              </w:rPr>
                              <w:t>※</w:t>
                            </w:r>
                            <w:r>
                              <w:rPr>
                                <w:rFonts w:ascii="ＭＳ ゴシック" w:eastAsia="ＭＳ ゴシック" w:hAnsi="ＭＳ ゴシック" w:hint="eastAsia"/>
                                <w:b/>
                                <w:szCs w:val="21"/>
                              </w:rPr>
                              <w:t>園内巡回</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F3BAE" id="Text Box 15" o:spid="_x0000_s1113" type="#_x0000_t202" style="position:absolute;left:0;text-align:left;margin-left:237.1pt;margin-top:8.95pt;width:89.8pt;height:4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1iuwIAAMI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" filled="f" stroked="f">
                <v:textbox inset="5.85pt,.7pt,5.85pt,.7pt">
                  <w:txbxContent>
                    <w:p w:rsidR="001E7825" w:rsidRDefault="001E7825" w:rsidP="009606B2">
                      <w:pPr>
                        <w:rPr>
                          <w:rFonts w:ascii="ＭＳ ゴシック" w:eastAsia="ＭＳ ゴシック" w:hAnsi="ＭＳ ゴシック"/>
                          <w:b/>
                          <w:sz w:val="24"/>
                        </w:rPr>
                      </w:pPr>
                      <w:r>
                        <w:rPr>
                          <w:rFonts w:ascii="ＭＳ ゴシック" w:eastAsia="ＭＳ ゴシック" w:hAnsi="ＭＳ ゴシック" w:hint="eastAsia"/>
                          <w:b/>
                          <w:sz w:val="24"/>
                        </w:rPr>
                        <w:t>⑩～⑰</w:t>
                      </w:r>
                    </w:p>
                    <w:p w:rsidR="001E7825" w:rsidRPr="009606B2" w:rsidRDefault="001E7825" w:rsidP="009606B2">
                      <w:pPr>
                        <w:spacing w:line="220" w:lineRule="exact"/>
                        <w:rPr>
                          <w:rFonts w:ascii="ＭＳ ゴシック" w:eastAsia="ＭＳ ゴシック" w:hAnsi="ＭＳ ゴシック"/>
                          <w:b/>
                          <w:szCs w:val="21"/>
                        </w:rPr>
                      </w:pPr>
                      <w:r w:rsidRPr="009606B2">
                        <w:rPr>
                          <w:rFonts w:ascii="ＭＳ ゴシック" w:eastAsia="ＭＳ ゴシック" w:hAnsi="ＭＳ ゴシック" w:hint="eastAsia"/>
                          <w:b/>
                          <w:szCs w:val="21"/>
                        </w:rPr>
                        <w:t>※</w:t>
                      </w:r>
                      <w:r>
                        <w:rPr>
                          <w:rFonts w:ascii="ＭＳ ゴシック" w:eastAsia="ＭＳ ゴシック" w:hAnsi="ＭＳ ゴシック" w:hint="eastAsia"/>
                          <w:b/>
                          <w:szCs w:val="21"/>
                        </w:rPr>
                        <w:t>園内巡回</w:t>
                      </w:r>
                    </w:p>
                  </w:txbxContent>
                </v:textbox>
              </v:shape>
            </w:pict>
          </mc:Fallback>
        </mc:AlternateContent>
      </w:r>
    </w:p>
    <w:p w:rsidR="009666D1" w:rsidRDefault="009666D1" w:rsidP="009666D1"/>
    <w:p w:rsidR="009666D1" w:rsidRDefault="009606B2" w:rsidP="009666D1">
      <w:r>
        <w:rPr>
          <w:noProof/>
        </w:rPr>
        <mc:AlternateContent>
          <mc:Choice Requires="wps">
            <w:drawing>
              <wp:anchor distT="0" distB="0" distL="114300" distR="114300" simplePos="0" relativeHeight="251799552" behindDoc="0" locked="0" layoutInCell="1" allowOverlap="1" wp14:anchorId="55973B58" wp14:editId="25CC9103">
                <wp:simplePos x="0" y="0"/>
                <wp:positionH relativeFrom="column">
                  <wp:posOffset>3277870</wp:posOffset>
                </wp:positionH>
                <wp:positionV relativeFrom="paragraph">
                  <wp:posOffset>5715</wp:posOffset>
                </wp:positionV>
                <wp:extent cx="133985" cy="144780"/>
                <wp:effectExtent l="0" t="0" r="18415" b="26670"/>
                <wp:wrapNone/>
                <wp:docPr id="29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4780"/>
                        </a:xfrm>
                        <a:prstGeom prst="ellipse">
                          <a:avLst/>
                        </a:prstGeom>
                        <a:solidFill>
                          <a:srgbClr val="FF0000"/>
                        </a:solidFill>
                        <a:ln w="9525">
                          <a:solidFill>
                            <a:srgbClr val="000000"/>
                          </a:solidFill>
                          <a:round/>
                          <a:headEnd/>
                          <a:tailEnd/>
                        </a:ln>
                      </wps:spPr>
                      <wps:txbx>
                        <w:txbxContent>
                          <w:p w:rsidR="001E7825" w:rsidRDefault="001E7825" w:rsidP="009606B2"/>
                          <w:p w:rsidR="001E7825" w:rsidRDefault="001E7825" w:rsidP="009606B2"/>
                          <w:p w:rsidR="001E7825" w:rsidRDefault="001E7825" w:rsidP="009606B2"/>
                        </w:txbxContent>
                      </wps:txbx>
                      <wps:bodyPr rot="0" vert="horz" wrap="square" lIns="74295" tIns="8890" rIns="74295" bIns="8890" anchor="t" anchorCtr="0" upright="1">
                        <a:noAutofit/>
                      </wps:bodyPr>
                    </wps:wsp>
                  </a:graphicData>
                </a:graphic>
              </wp:anchor>
            </w:drawing>
          </mc:Choice>
          <mc:Fallback>
            <w:pict>
              <v:oval w14:anchorId="55973B58" id="Oval 5" o:spid="_x0000_s1114" style="position:absolute;left:0;text-align:left;margin-left:258.1pt;margin-top:.45pt;width:10.55pt;height:11.4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" fillcolor="red">
                <v:textbox inset="5.85pt,.7pt,5.85pt,.7pt">
                  <w:txbxContent>
                    <w:p w:rsidR="001E7825" w:rsidRDefault="001E7825" w:rsidP="009606B2"/>
                    <w:p w:rsidR="001E7825" w:rsidRDefault="001E7825" w:rsidP="009606B2"/>
                    <w:p w:rsidR="001E7825" w:rsidRDefault="001E7825" w:rsidP="009606B2"/>
                  </w:txbxContent>
                </v:textbox>
              </v:oval>
            </w:pict>
          </mc:Fallback>
        </mc:AlternateContent>
      </w:r>
      <w:r>
        <w:rPr>
          <w:noProof/>
        </w:rPr>
        <mc:AlternateContent>
          <mc:Choice Requires="wps">
            <w:drawing>
              <wp:anchor distT="0" distB="0" distL="114300" distR="114300" simplePos="0" relativeHeight="251793408" behindDoc="0" locked="0" layoutInCell="1" allowOverlap="1" wp14:anchorId="6B615DAC" wp14:editId="11537132">
                <wp:simplePos x="0" y="0"/>
                <wp:positionH relativeFrom="column">
                  <wp:posOffset>4471406</wp:posOffset>
                </wp:positionH>
                <wp:positionV relativeFrom="paragraph">
                  <wp:posOffset>7698</wp:posOffset>
                </wp:positionV>
                <wp:extent cx="134533" cy="144874"/>
                <wp:effectExtent l="0" t="0" r="18415" b="26670"/>
                <wp:wrapNone/>
                <wp:docPr id="29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33" cy="144874"/>
                        </a:xfrm>
                        <a:prstGeom prst="ellipse">
                          <a:avLst/>
                        </a:prstGeom>
                        <a:solidFill>
                          <a:srgbClr val="FF0000"/>
                        </a:solidFill>
                        <a:ln w="9525">
                          <a:solidFill>
                            <a:srgbClr val="000000"/>
                          </a:solidFill>
                          <a:round/>
                          <a:headEnd/>
                          <a:tailEnd/>
                        </a:ln>
                      </wps:spPr>
                      <wps:txbx>
                        <w:txbxContent>
                          <w:p w:rsidR="001E7825" w:rsidRDefault="001E7825" w:rsidP="009606B2"/>
                          <w:p w:rsidR="001E7825" w:rsidRDefault="001E7825" w:rsidP="009606B2"/>
                          <w:p w:rsidR="001E7825" w:rsidRDefault="001E7825" w:rsidP="009606B2"/>
                        </w:txbxContent>
                      </wps:txbx>
                      <wps:bodyPr rot="0" vert="horz" wrap="square" lIns="74295" tIns="8890" rIns="74295" bIns="8890" anchor="t" anchorCtr="0" upright="1">
                        <a:noAutofit/>
                      </wps:bodyPr>
                    </wps:wsp>
                  </a:graphicData>
                </a:graphic>
              </wp:anchor>
            </w:drawing>
          </mc:Choice>
          <mc:Fallback>
            <w:pict>
              <v:oval w14:anchorId="6B615DAC" id="_x0000_s1115" style="position:absolute;left:0;text-align:left;margin-left:352.1pt;margin-top:.6pt;width:10.6pt;height:11.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" fillcolor="red">
                <v:textbox inset="5.85pt,.7pt,5.85pt,.7pt">
                  <w:txbxContent>
                    <w:p w:rsidR="001E7825" w:rsidRDefault="001E7825" w:rsidP="009606B2"/>
                    <w:p w:rsidR="001E7825" w:rsidRDefault="001E7825" w:rsidP="009606B2"/>
                    <w:p w:rsidR="001E7825" w:rsidRDefault="001E7825" w:rsidP="009606B2"/>
                  </w:txbxContent>
                </v:textbox>
              </v:oval>
            </w:pict>
          </mc:Fallback>
        </mc:AlternateContent>
      </w:r>
    </w:p>
    <w:p w:rsidR="009666D1" w:rsidRDefault="009606B2" w:rsidP="009666D1">
      <w:r>
        <w:rPr>
          <w:noProof/>
        </w:rPr>
        <mc:AlternateContent>
          <mc:Choice Requires="wps">
            <w:drawing>
              <wp:anchor distT="0" distB="0" distL="114300" distR="114300" simplePos="0" relativeHeight="251801600" behindDoc="0" locked="0" layoutInCell="1" allowOverlap="1" wp14:anchorId="175799D0" wp14:editId="16B48AAB">
                <wp:simplePos x="0" y="0"/>
                <wp:positionH relativeFrom="column">
                  <wp:posOffset>3125781</wp:posOffset>
                </wp:positionH>
                <wp:positionV relativeFrom="paragraph">
                  <wp:posOffset>126629</wp:posOffset>
                </wp:positionV>
                <wp:extent cx="133985" cy="144780"/>
                <wp:effectExtent l="0" t="0" r="18415" b="26670"/>
                <wp:wrapNone/>
                <wp:docPr id="29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4780"/>
                        </a:xfrm>
                        <a:prstGeom prst="ellipse">
                          <a:avLst/>
                        </a:prstGeom>
                        <a:solidFill>
                          <a:srgbClr val="FF0000"/>
                        </a:solidFill>
                        <a:ln w="9525">
                          <a:solidFill>
                            <a:srgbClr val="000000"/>
                          </a:solidFill>
                          <a:round/>
                          <a:headEnd/>
                          <a:tailEnd/>
                        </a:ln>
                      </wps:spPr>
                      <wps:txbx>
                        <w:txbxContent>
                          <w:p w:rsidR="001E7825" w:rsidRDefault="001E7825" w:rsidP="009606B2"/>
                          <w:p w:rsidR="001E7825" w:rsidRDefault="001E7825" w:rsidP="009606B2"/>
                          <w:p w:rsidR="001E7825" w:rsidRDefault="001E7825" w:rsidP="009606B2"/>
                        </w:txbxContent>
                      </wps:txbx>
                      <wps:bodyPr rot="0" vert="horz" wrap="square" lIns="74295" tIns="8890" rIns="74295" bIns="8890" anchor="t" anchorCtr="0" upright="1">
                        <a:noAutofit/>
                      </wps:bodyPr>
                    </wps:wsp>
                  </a:graphicData>
                </a:graphic>
              </wp:anchor>
            </w:drawing>
          </mc:Choice>
          <mc:Fallback>
            <w:pict>
              <v:oval w14:anchorId="175799D0" id="_x0000_s1116" style="position:absolute;left:0;text-align:left;margin-left:246.1pt;margin-top:9.95pt;width:10.55pt;height:11.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" fillcolor="red">
                <v:textbox inset="5.85pt,.7pt,5.85pt,.7pt">
                  <w:txbxContent>
                    <w:p w:rsidR="001E7825" w:rsidRDefault="001E7825" w:rsidP="009606B2"/>
                    <w:p w:rsidR="001E7825" w:rsidRDefault="001E7825" w:rsidP="009606B2"/>
                    <w:p w:rsidR="001E7825" w:rsidRDefault="001E7825" w:rsidP="009606B2"/>
                  </w:txbxContent>
                </v:textbox>
              </v:oval>
            </w:pict>
          </mc:Fallback>
        </mc:AlternateContent>
      </w:r>
    </w:p>
    <w:p w:rsidR="009666D1" w:rsidRDefault="009606B2" w:rsidP="009666D1">
      <w:r>
        <w:rPr>
          <w:noProof/>
        </w:rPr>
        <mc:AlternateContent>
          <mc:Choice Requires="wps">
            <w:drawing>
              <wp:anchor distT="0" distB="0" distL="114300" distR="114300" simplePos="0" relativeHeight="251791360" behindDoc="0" locked="0" layoutInCell="1" allowOverlap="1" wp14:anchorId="0401EC22" wp14:editId="58CC807C">
                <wp:simplePos x="0" y="0"/>
                <wp:positionH relativeFrom="column">
                  <wp:posOffset>2827634</wp:posOffset>
                </wp:positionH>
                <wp:positionV relativeFrom="paragraph">
                  <wp:posOffset>12700</wp:posOffset>
                </wp:positionV>
                <wp:extent cx="1140432" cy="523982"/>
                <wp:effectExtent l="0" t="0" r="0" b="9525"/>
                <wp:wrapNone/>
                <wp:docPr id="2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32" cy="52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25" w:rsidRDefault="001E7825" w:rsidP="009606B2">
                            <w:pPr>
                              <w:rPr>
                                <w:rFonts w:ascii="ＭＳ ゴシック" w:eastAsia="ＭＳ ゴシック" w:hAnsi="ＭＳ ゴシック"/>
                                <w:b/>
                                <w:sz w:val="24"/>
                              </w:rPr>
                            </w:pPr>
                            <w:r>
                              <w:rPr>
                                <w:rFonts w:ascii="ＭＳ ゴシック" w:eastAsia="ＭＳ ゴシック" w:hAnsi="ＭＳ ゴシック" w:hint="eastAsia"/>
                                <w:b/>
                                <w:sz w:val="24"/>
                              </w:rPr>
                              <w:t>④～</w:t>
                            </w:r>
                            <w:r>
                              <w:rPr>
                                <w:rFonts w:ascii="ＭＳ ゴシック" w:eastAsia="ＭＳ ゴシック" w:hAnsi="ＭＳ ゴシック"/>
                                <w:b/>
                                <w:sz w:val="24"/>
                              </w:rPr>
                              <w:t>⑤</w:t>
                            </w:r>
                          </w:p>
                          <w:p w:rsidR="001E7825" w:rsidRDefault="001E7825" w:rsidP="009606B2">
                            <w:pPr>
                              <w:spacing w:line="220" w:lineRule="exact"/>
                              <w:rPr>
                                <w:rFonts w:ascii="ＭＳ ゴシック" w:eastAsia="ＭＳ ゴシック" w:hAnsi="ＭＳ ゴシック"/>
                                <w:b/>
                                <w:szCs w:val="21"/>
                              </w:rPr>
                            </w:pPr>
                            <w:r w:rsidRPr="009606B2">
                              <w:rPr>
                                <w:rFonts w:ascii="ＭＳ ゴシック" w:eastAsia="ＭＳ ゴシック" w:hAnsi="ＭＳ ゴシック" w:hint="eastAsia"/>
                                <w:b/>
                                <w:szCs w:val="21"/>
                              </w:rPr>
                              <w:t>※</w:t>
                            </w:r>
                            <w:r>
                              <w:rPr>
                                <w:rFonts w:ascii="ＭＳ ゴシック" w:eastAsia="ＭＳ ゴシック" w:hAnsi="ＭＳ ゴシック" w:hint="eastAsia"/>
                                <w:b/>
                                <w:szCs w:val="21"/>
                              </w:rPr>
                              <w:t>前日</w:t>
                            </w:r>
                            <w:r w:rsidRPr="009606B2">
                              <w:rPr>
                                <w:rFonts w:ascii="ＭＳ ゴシック" w:eastAsia="ＭＳ ゴシック" w:hAnsi="ＭＳ ゴシック"/>
                                <w:b/>
                                <w:szCs w:val="21"/>
                              </w:rPr>
                              <w:t>夜間のみ</w:t>
                            </w:r>
                          </w:p>
                          <w:p w:rsidR="001E7825" w:rsidRPr="009606B2" w:rsidRDefault="001E7825" w:rsidP="009606B2">
                            <w:pPr>
                              <w:spacing w:line="220" w:lineRule="exac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Pr>
                                <w:rFonts w:ascii="ＭＳ ゴシック" w:eastAsia="ＭＳ ゴシック" w:hAnsi="ＭＳ ゴシック"/>
                                <w:b/>
                                <w:szCs w:val="21"/>
                              </w:rPr>
                              <w:t>園内巡回</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1EC22" id="_x0000_s1117" type="#_x0000_t202" style="position:absolute;left:0;text-align:left;margin-left:222.65pt;margin-top:1pt;width:89.8pt;height:4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0Eu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" filled="f" stroked="f">
                <v:textbox inset="5.85pt,.7pt,5.85pt,.7pt">
                  <w:txbxContent>
                    <w:p w:rsidR="001E7825" w:rsidRDefault="001E7825" w:rsidP="009606B2">
                      <w:pPr>
                        <w:rPr>
                          <w:rFonts w:ascii="ＭＳ ゴシック" w:eastAsia="ＭＳ ゴシック" w:hAnsi="ＭＳ ゴシック"/>
                          <w:b/>
                          <w:sz w:val="24"/>
                        </w:rPr>
                      </w:pPr>
                      <w:r>
                        <w:rPr>
                          <w:rFonts w:ascii="ＭＳ ゴシック" w:eastAsia="ＭＳ ゴシック" w:hAnsi="ＭＳ ゴシック" w:hint="eastAsia"/>
                          <w:b/>
                          <w:sz w:val="24"/>
                        </w:rPr>
                        <w:t>④～</w:t>
                      </w:r>
                      <w:r>
                        <w:rPr>
                          <w:rFonts w:ascii="ＭＳ ゴシック" w:eastAsia="ＭＳ ゴシック" w:hAnsi="ＭＳ ゴシック"/>
                          <w:b/>
                          <w:sz w:val="24"/>
                        </w:rPr>
                        <w:t>⑤</w:t>
                      </w:r>
                    </w:p>
                    <w:p w:rsidR="001E7825" w:rsidRDefault="001E7825" w:rsidP="009606B2">
                      <w:pPr>
                        <w:spacing w:line="220" w:lineRule="exact"/>
                        <w:rPr>
                          <w:rFonts w:ascii="ＭＳ ゴシック" w:eastAsia="ＭＳ ゴシック" w:hAnsi="ＭＳ ゴシック"/>
                          <w:b/>
                          <w:szCs w:val="21"/>
                        </w:rPr>
                      </w:pPr>
                      <w:r w:rsidRPr="009606B2">
                        <w:rPr>
                          <w:rFonts w:ascii="ＭＳ ゴシック" w:eastAsia="ＭＳ ゴシック" w:hAnsi="ＭＳ ゴシック" w:hint="eastAsia"/>
                          <w:b/>
                          <w:szCs w:val="21"/>
                        </w:rPr>
                        <w:t>※</w:t>
                      </w:r>
                      <w:r>
                        <w:rPr>
                          <w:rFonts w:ascii="ＭＳ ゴシック" w:eastAsia="ＭＳ ゴシック" w:hAnsi="ＭＳ ゴシック" w:hint="eastAsia"/>
                          <w:b/>
                          <w:szCs w:val="21"/>
                        </w:rPr>
                        <w:t>前日</w:t>
                      </w:r>
                      <w:r w:rsidRPr="009606B2">
                        <w:rPr>
                          <w:rFonts w:ascii="ＭＳ ゴシック" w:eastAsia="ＭＳ ゴシック" w:hAnsi="ＭＳ ゴシック"/>
                          <w:b/>
                          <w:szCs w:val="21"/>
                        </w:rPr>
                        <w:t>夜間のみ</w:t>
                      </w:r>
                    </w:p>
                    <w:p w:rsidR="001E7825" w:rsidRPr="009606B2" w:rsidRDefault="001E7825" w:rsidP="009606B2">
                      <w:pPr>
                        <w:spacing w:line="220" w:lineRule="exac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Pr>
                          <w:rFonts w:ascii="ＭＳ ゴシック" w:eastAsia="ＭＳ ゴシック" w:hAnsi="ＭＳ ゴシック"/>
                          <w:b/>
                          <w:szCs w:val="21"/>
                        </w:rPr>
                        <w:t>園内巡回</w:t>
                      </w:r>
                    </w:p>
                  </w:txbxContent>
                </v:textbox>
              </v:shape>
            </w:pict>
          </mc:Fallback>
        </mc:AlternateContent>
      </w:r>
    </w:p>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9666D1" w:rsidRDefault="009666D1"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D82503" w:rsidRDefault="00D82503" w:rsidP="009666D1"/>
    <w:p w:rsidR="00AB7484" w:rsidRDefault="008C7C95" w:rsidP="00AB7484">
      <w:r>
        <w:rPr>
          <w:noProof/>
        </w:rPr>
        <w:drawing>
          <wp:anchor distT="0" distB="0" distL="114300" distR="114300" simplePos="0" relativeHeight="251806720" behindDoc="0" locked="0" layoutInCell="1" allowOverlap="1">
            <wp:simplePos x="0" y="0"/>
            <wp:positionH relativeFrom="column">
              <wp:posOffset>887095</wp:posOffset>
            </wp:positionH>
            <wp:positionV relativeFrom="paragraph">
              <wp:posOffset>215265</wp:posOffset>
            </wp:positionV>
            <wp:extent cx="4407535" cy="6277610"/>
            <wp:effectExtent l="0" t="0" r="0" b="8890"/>
            <wp:wrapNone/>
            <wp:docPr id="21" name="図 2" descr="桜まつ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桜まつり"/>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7535" cy="6277610"/>
                    </a:xfrm>
                    <a:prstGeom prst="rect">
                      <a:avLst/>
                    </a:prstGeom>
                    <a:noFill/>
                  </pic:spPr>
                </pic:pic>
              </a:graphicData>
            </a:graphic>
            <wp14:sizeRelH relativeFrom="page">
              <wp14:pctWidth>0</wp14:pctWidth>
            </wp14:sizeRelH>
            <wp14:sizeRelV relativeFrom="page">
              <wp14:pctHeight>0</wp14:pctHeight>
            </wp14:sizeRelV>
          </wp:anchor>
        </w:drawing>
      </w:r>
      <w:r w:rsidR="00AB7484">
        <w:rPr>
          <w:rFonts w:hint="eastAsia"/>
        </w:rPr>
        <w:t>９　巡回警備図</w:t>
      </w:r>
    </w:p>
    <w:p w:rsidR="00AB7484" w:rsidRDefault="002B0847" w:rsidP="009666D1">
      <w:r>
        <w:rPr>
          <w:noProof/>
        </w:rPr>
        <mc:AlternateContent>
          <mc:Choice Requires="wpg">
            <w:drawing>
              <wp:anchor distT="0" distB="0" distL="114300" distR="114300" simplePos="0" relativeHeight="251857920" behindDoc="0" locked="0" layoutInCell="1" allowOverlap="1">
                <wp:simplePos x="0" y="0"/>
                <wp:positionH relativeFrom="column">
                  <wp:posOffset>1882302</wp:posOffset>
                </wp:positionH>
                <wp:positionV relativeFrom="paragraph">
                  <wp:posOffset>121596</wp:posOffset>
                </wp:positionV>
                <wp:extent cx="2638119" cy="5185498"/>
                <wp:effectExtent l="57150" t="57150" r="67310" b="72390"/>
                <wp:wrapNone/>
                <wp:docPr id="345" name="グループ化 345"/>
                <wp:cNvGraphicFramePr/>
                <a:graphic xmlns:a="http://schemas.openxmlformats.org/drawingml/2006/main">
                  <a:graphicData uri="http://schemas.microsoft.com/office/word/2010/wordprocessingGroup">
                    <wpg:wgp>
                      <wpg:cNvGrpSpPr/>
                      <wpg:grpSpPr>
                        <a:xfrm>
                          <a:off x="0" y="0"/>
                          <a:ext cx="2638119" cy="5185498"/>
                          <a:chOff x="0" y="0"/>
                          <a:chExt cx="2638119" cy="5185498"/>
                        </a:xfrm>
                      </wpg:grpSpPr>
                      <wpg:grpSp>
                        <wpg:cNvPr id="309" name="グループ化 309"/>
                        <wpg:cNvGrpSpPr/>
                        <wpg:grpSpPr>
                          <a:xfrm>
                            <a:off x="0" y="0"/>
                            <a:ext cx="2638119" cy="5185498"/>
                            <a:chOff x="0" y="0"/>
                            <a:chExt cx="2638119" cy="5185498"/>
                          </a:xfrm>
                        </wpg:grpSpPr>
                        <wps:wsp>
                          <wps:cNvPr id="1" name="直線矢印コネクタ 1"/>
                          <wps:cNvCnPr/>
                          <wps:spPr>
                            <a:xfrm flipH="1">
                              <a:off x="157655" y="2333297"/>
                              <a:ext cx="20548" cy="1212351"/>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直線矢印コネクタ 4"/>
                          <wps:cNvCnPr/>
                          <wps:spPr>
                            <a:xfrm>
                              <a:off x="178676" y="3626069"/>
                              <a:ext cx="257082" cy="23630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直線矢印コネクタ 5"/>
                          <wps:cNvCnPr/>
                          <wps:spPr>
                            <a:xfrm>
                              <a:off x="515007" y="3899338"/>
                              <a:ext cx="595901" cy="719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直線矢印コネクタ 6"/>
                          <wps:cNvCnPr/>
                          <wps:spPr>
                            <a:xfrm>
                              <a:off x="1145628" y="4046483"/>
                              <a:ext cx="113016" cy="842481"/>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直線矢印コネクタ 7"/>
                          <wps:cNvCnPr/>
                          <wps:spPr>
                            <a:xfrm>
                              <a:off x="1334814" y="4897821"/>
                              <a:ext cx="986319" cy="28767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直線矢印コネクタ 8"/>
                          <wps:cNvCnPr/>
                          <wps:spPr>
                            <a:xfrm flipV="1">
                              <a:off x="2364828" y="4719145"/>
                              <a:ext cx="51370" cy="42124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直線矢印コネクタ 11"/>
                          <wps:cNvCnPr/>
                          <wps:spPr>
                            <a:xfrm flipH="1" flipV="1">
                              <a:off x="2343807" y="4508938"/>
                              <a:ext cx="58522" cy="16093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直線矢印コネクタ 29"/>
                          <wps:cNvCnPr/>
                          <wps:spPr>
                            <a:xfrm flipV="1">
                              <a:off x="2364828" y="3647090"/>
                              <a:ext cx="146304" cy="81198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直線矢印コネクタ 34"/>
                          <wps:cNvCnPr/>
                          <wps:spPr>
                            <a:xfrm flipH="1" flipV="1">
                              <a:off x="2217683" y="3563007"/>
                              <a:ext cx="259689" cy="43891"/>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直線矢印コネクタ 35"/>
                          <wps:cNvCnPr/>
                          <wps:spPr>
                            <a:xfrm flipV="1">
                              <a:off x="2217683" y="2890345"/>
                              <a:ext cx="117043" cy="64373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直線矢印コネクタ 36"/>
                          <wps:cNvCnPr/>
                          <wps:spPr>
                            <a:xfrm>
                              <a:off x="2364828" y="2890345"/>
                              <a:ext cx="193853" cy="3291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線矢印コネクタ 42"/>
                          <wps:cNvCnPr/>
                          <wps:spPr>
                            <a:xfrm flipV="1">
                              <a:off x="2543504" y="2406869"/>
                              <a:ext cx="94615" cy="47879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直線矢印コネクタ 49"/>
                          <wps:cNvCnPr/>
                          <wps:spPr>
                            <a:xfrm flipH="1" flipV="1">
                              <a:off x="2322786" y="2175642"/>
                              <a:ext cx="299923" cy="21579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直線矢印コネクタ 201"/>
                          <wps:cNvCnPr/>
                          <wps:spPr>
                            <a:xfrm flipH="1" flipV="1">
                              <a:off x="2102069" y="840828"/>
                              <a:ext cx="208483" cy="128381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直線矢印コネクタ 205"/>
                          <wps:cNvCnPr/>
                          <wps:spPr>
                            <a:xfrm flipH="1" flipV="1">
                              <a:off x="1439917" y="63062"/>
                              <a:ext cx="636422" cy="727862"/>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直線矢印コネクタ 209"/>
                          <wps:cNvCnPr/>
                          <wps:spPr>
                            <a:xfrm flipH="1" flipV="1">
                              <a:off x="42042" y="0"/>
                              <a:ext cx="1338681" cy="6949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直線矢印コネクタ 213"/>
                          <wps:cNvCnPr/>
                          <wps:spPr>
                            <a:xfrm>
                              <a:off x="0" y="73573"/>
                              <a:ext cx="14630" cy="223479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直線矢印コネクタ 218"/>
                          <wps:cNvCnPr/>
                          <wps:spPr>
                            <a:xfrm>
                              <a:off x="10510" y="2322787"/>
                              <a:ext cx="142646" cy="1828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7" name="グループ化 317"/>
                        <wpg:cNvGrpSpPr/>
                        <wpg:grpSpPr>
                          <a:xfrm>
                            <a:off x="165370" y="330740"/>
                            <a:ext cx="2169356" cy="4771032"/>
                            <a:chOff x="0" y="0"/>
                            <a:chExt cx="2169356" cy="4771032"/>
                          </a:xfrm>
                        </wpg:grpSpPr>
                        <wps:wsp>
                          <wps:cNvPr id="222" name="直線矢印コネクタ 222"/>
                          <wps:cNvCnPr/>
                          <wps:spPr>
                            <a:xfrm flipV="1">
                              <a:off x="0" y="719847"/>
                              <a:ext cx="0" cy="1214324"/>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26" name="直線矢印コネクタ 226"/>
                          <wps:cNvCnPr/>
                          <wps:spPr>
                            <a:xfrm flipV="1">
                              <a:off x="29183" y="330741"/>
                              <a:ext cx="285293" cy="310896"/>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30" name="直線矢印コネクタ 230"/>
                          <wps:cNvCnPr/>
                          <wps:spPr>
                            <a:xfrm flipV="1">
                              <a:off x="379379" y="29183"/>
                              <a:ext cx="544982" cy="263347"/>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34" name="直線矢印コネクタ 234"/>
                          <wps:cNvCnPr/>
                          <wps:spPr>
                            <a:xfrm>
                              <a:off x="1050588" y="0"/>
                              <a:ext cx="329184" cy="62179"/>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38" name="直線矢印コネクタ 238"/>
                          <wps:cNvCnPr/>
                          <wps:spPr>
                            <a:xfrm>
                              <a:off x="1459149" y="145915"/>
                              <a:ext cx="208483" cy="208483"/>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42" name="直線矢印コネクタ 242"/>
                          <wps:cNvCnPr/>
                          <wps:spPr>
                            <a:xfrm>
                              <a:off x="1712068" y="428017"/>
                              <a:ext cx="128016" cy="270663"/>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46" name="直線矢印コネクタ 246"/>
                          <wps:cNvCnPr/>
                          <wps:spPr>
                            <a:xfrm>
                              <a:off x="1828800" y="749030"/>
                              <a:ext cx="128016" cy="833933"/>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51" name="直線矢印コネクタ 251"/>
                          <wps:cNvCnPr/>
                          <wps:spPr>
                            <a:xfrm flipH="1" flipV="1">
                              <a:off x="1731524" y="1566153"/>
                              <a:ext cx="197510" cy="18110"/>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72" name="直線矢印コネクタ 272"/>
                          <wps:cNvCnPr/>
                          <wps:spPr>
                            <a:xfrm flipH="1" flipV="1">
                              <a:off x="1585609" y="1400783"/>
                              <a:ext cx="91440" cy="124358"/>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95" name="直線矢印コネクタ 295"/>
                          <wps:cNvCnPr/>
                          <wps:spPr>
                            <a:xfrm flipH="1" flipV="1">
                              <a:off x="963039" y="1352145"/>
                              <a:ext cx="577900" cy="43891"/>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96" name="直線矢印コネクタ 296"/>
                          <wps:cNvCnPr/>
                          <wps:spPr>
                            <a:xfrm flipH="1">
                              <a:off x="865762" y="1391055"/>
                              <a:ext cx="87224" cy="705917"/>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97" name="直線矢印コネクタ 297"/>
                          <wps:cNvCnPr/>
                          <wps:spPr>
                            <a:xfrm>
                              <a:off x="972766" y="2140085"/>
                              <a:ext cx="731520" cy="6985"/>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1" name="直線矢印コネクタ 301"/>
                          <wps:cNvCnPr/>
                          <wps:spPr>
                            <a:xfrm>
                              <a:off x="1692613" y="2217907"/>
                              <a:ext cx="14630" cy="457353"/>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3" name="直線矢印コネクタ 303"/>
                          <wps:cNvCnPr/>
                          <wps:spPr>
                            <a:xfrm flipH="1" flipV="1">
                              <a:off x="787941" y="2694562"/>
                              <a:ext cx="918032" cy="18288"/>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4" name="直線矢印コネクタ 304"/>
                          <wps:cNvCnPr/>
                          <wps:spPr>
                            <a:xfrm flipH="1">
                              <a:off x="797668" y="2743200"/>
                              <a:ext cx="3658" cy="142647"/>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5" name="直線矢印コネクタ 305"/>
                          <wps:cNvCnPr/>
                          <wps:spPr>
                            <a:xfrm>
                              <a:off x="865762" y="2908570"/>
                              <a:ext cx="336499" cy="69495"/>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6" name="直線矢印コネクタ 306"/>
                          <wps:cNvCnPr/>
                          <wps:spPr>
                            <a:xfrm>
                              <a:off x="1293779" y="3025302"/>
                              <a:ext cx="241401" cy="171908"/>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7" name="直線矢印コネクタ 307"/>
                          <wps:cNvCnPr/>
                          <wps:spPr>
                            <a:xfrm>
                              <a:off x="1575881" y="3278221"/>
                              <a:ext cx="69495" cy="212217"/>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8" name="直線矢印コネクタ 308"/>
                          <wps:cNvCnPr/>
                          <wps:spPr>
                            <a:xfrm>
                              <a:off x="1634247" y="3570051"/>
                              <a:ext cx="0" cy="274320"/>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0" name="直線矢印コネクタ 310"/>
                          <wps:cNvCnPr/>
                          <wps:spPr>
                            <a:xfrm>
                              <a:off x="1663430" y="3891064"/>
                              <a:ext cx="505926" cy="186331"/>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1" name="直線矢印コネクタ 311"/>
                          <wps:cNvCnPr/>
                          <wps:spPr>
                            <a:xfrm>
                              <a:off x="2110902" y="4105073"/>
                              <a:ext cx="45719" cy="665959"/>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2" name="直線矢印コネクタ 312"/>
                          <wps:cNvCnPr/>
                          <wps:spPr>
                            <a:xfrm flipH="1" flipV="1">
                              <a:off x="1167319" y="4474724"/>
                              <a:ext cx="928923" cy="296270"/>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3" name="直線矢印コネクタ 313"/>
                          <wps:cNvCnPr/>
                          <wps:spPr>
                            <a:xfrm flipH="1" flipV="1">
                              <a:off x="1011677" y="3570051"/>
                              <a:ext cx="134572" cy="862509"/>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4" name="直線矢印コネクタ 314"/>
                          <wps:cNvCnPr/>
                          <wps:spPr>
                            <a:xfrm flipH="1" flipV="1">
                              <a:off x="301558" y="3482502"/>
                              <a:ext cx="631453" cy="69011"/>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5" name="直線矢印コネクタ 315"/>
                          <wps:cNvCnPr/>
                          <wps:spPr>
                            <a:xfrm flipH="1" flipV="1">
                              <a:off x="48639" y="3219855"/>
                              <a:ext cx="220836" cy="207034"/>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6" name="直線矢印コネクタ 316"/>
                          <wps:cNvCnPr/>
                          <wps:spPr>
                            <a:xfrm flipH="1" flipV="1">
                              <a:off x="48639" y="1994170"/>
                              <a:ext cx="6901" cy="1172676"/>
                            </a:xfrm>
                            <a:prstGeom prst="straightConnector1">
                              <a:avLst/>
                            </a:prstGeom>
                            <a:ln w="15875">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D915855" id="グループ化 345" o:spid="_x0000_s1026" style="position:absolute;left:0;text-align:left;margin-left:148.2pt;margin-top:9.55pt;width:207.75pt;height:408.3pt;z-index:251857920" coordsize="26381,5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">
                <v:group id="グループ化 309" o:spid="_x0000_s1027" style="position:absolute;width:26381;height:51854" coordsize="26381,51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type id="_x0000_t32" coordsize="21600,21600" o:spt="32" o:oned="t" path="m,l21600,21600e" filled="f">
                    <v:path arrowok="t" fillok="f" o:connecttype="none"/>
                    <o:lock v:ext="edit" shapetype="t"/>
                  </v:shapetype>
                  <v:shape id="直線矢印コネクタ 1" o:spid="_x0000_s1028" type="#_x0000_t32" style="position:absolute;left:1576;top:23332;width:206;height:121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IcEAAADaAAAADwAAAGRycy9kb3ducmV2LnhtbERPS4vCMBC+C/6HMIIXWVMVFq1GEWFB&#10;T+ID3ePQjG21mXSbaLv7642w4Gn4+J4zWzSmEA+qXG5ZwaAfgSBOrM45VXA8fH2MQTiPrLGwTAp+&#10;ycFi3m7NMNa25h099j4VIYRdjAoy78tYSpdkZND1bUkcuIutDPoAq1TqCusQbgo5jKJPaTDn0JBh&#10;SauMktv+bhT0lvX4et1u7N/kOxmcJucR/9xZqW6nWU5BeGr8W/zvXuswH16vvK6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6KMhwQAAANoAAAAPAAAAAAAAAAAAAAAA&#10;AKECAABkcnMvZG93bnJldi54bWxQSwUGAAAAAAQABAD5AAAAjwMAAAAA&#10;" strokecolor="black [3213]" strokeweight="1.25pt">
                    <v:stroke endarrow="block" joinstyle="miter"/>
                  </v:shape>
                  <v:shape id="直線矢印コネクタ 4" o:spid="_x0000_s1029" type="#_x0000_t32" style="position:absolute;left:1786;top:36260;width:2571;height:2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ZMQAAADaAAAADwAAAGRycy9kb3ducmV2LnhtbESPQWvCQBSE74L/YXmCN7NpEU1TV2kL&#10;UkF6aKr31+xrEpp9G3ZXk/rrXaHgcZiZb5jVZjCtOJPzjWUFD0kKgri0uuFKweFrO8tA+ICssbVM&#10;Cv7Iw2Y9Hq0w17bnTzoXoRIRwj5HBXUIXS6lL2sy6BPbEUfvxzqDIUpXSe2wj3DTysc0XUiDDceF&#10;Gjt6q6n8LU5GwfK9Xxa7I7nt6fJ6yLKn/cdx8a3UdDK8PIMINIR7+L+90wrmcLsSb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b9kxAAAANoAAAAPAAAAAAAAAAAA&#10;AAAAAKECAABkcnMvZG93bnJldi54bWxQSwUGAAAAAAQABAD5AAAAkgMAAAAA&#10;" strokecolor="black [3213]" strokeweight="1.25pt">
                    <v:stroke endarrow="block" joinstyle="miter"/>
                  </v:shape>
                  <v:shape id="直線矢印コネクタ 5" o:spid="_x0000_s1030" type="#_x0000_t32" style="position:absolute;left:5150;top:38993;width:5959;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a/8QAAADaAAAADwAAAGRycy9kb3ducmV2LnhtbESPQWvCQBSE74L/YXmCN7NpQU1TV2kL&#10;UkF6aKr31+xrEpp9G3ZXk/rrXaHgcZiZb5jVZjCtOJPzjWUFD0kKgri0uuFKweFrO8tA+ICssbVM&#10;Cv7Iw2Y9Hq0w17bnTzoXoRIRwj5HBXUIXS6lL2sy6BPbEUfvxzqDIUpXSe2wj3DTysc0XUiDDceF&#10;Gjt6q6n8LU5GwfK9Xxa7I7nt6fJ6yLKn/cdx8a3UdDK8PIMINIR7+L+90wrmcLsSb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Rr/xAAAANoAAAAPAAAAAAAAAAAA&#10;AAAAAKECAABkcnMvZG93bnJldi54bWxQSwUGAAAAAAQABAD5AAAAkgMAAAAA&#10;" strokecolor="black [3213]" strokeweight="1.25pt">
                    <v:stroke endarrow="block" joinstyle="miter"/>
                  </v:shape>
                  <v:shape id="直線矢印コネクタ 6" o:spid="_x0000_s1031" type="#_x0000_t32" style="position:absolute;left:11456;top:40464;width:1130;height:8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iMMAAADaAAAADwAAAGRycy9kb3ducmV2LnhtbESPQWvCQBSE7wX/w/IK3uqmPcQ0uooW&#10;REF6aKr31+wzCWbfht3VRH+9Wyj0OMzMN8x8OZhWXMn5xrKC10kCgri0uuFKweF785KB8AFZY2uZ&#10;FNzIw3Ixeppjrm3PX3QtQiUihH2OCuoQulxKX9Zk0E9sRxy9k3UGQ5SuktphH+GmlW9JkkqDDceF&#10;Gjv6qKk8FxejYLrtp8XuSG5zua8PWfa+/zymP0qNn4fVDESgIfyH/9o7rSCF3yvxBs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PhIjDAAAA2gAAAA8AAAAAAAAAAAAA&#10;AAAAoQIAAGRycy9kb3ducmV2LnhtbFBLBQYAAAAABAAEAPkAAACRAwAAAAA=&#10;" strokecolor="black [3213]" strokeweight="1.25pt">
                    <v:stroke endarrow="block" joinstyle="miter"/>
                  </v:shape>
                  <v:shape id="直線矢印コネクタ 7" o:spid="_x0000_s1032" type="#_x0000_t32" style="position:absolute;left:13348;top:48978;width:9863;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MhE8MAAADaAAAADwAAAGRycy9kb3ducmV2LnhtbESPQWvCQBSE7wX/w/IEb3VjDxqjq2hB&#10;FEoPTfX+zD6TYPZt2F1N9Nd3C4Ueh5lvhlmue9OIOzlfW1YwGScgiAuray4VHL93rykIH5A1NpZJ&#10;wYM8rFeDlyVm2nb8Rfc8lCKWsM9QQRVCm0npi4oM+rFtiaN3sc5giNKVUjvsYrlp5FuSTKXBmuNC&#10;hS29V1Rc85tRMNt3s/xwIre7PbfHNJ1/fJ6mZ6VGw36zABGoD//hP/qgIwe/V+IN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IRPDAAAA2gAAAA8AAAAAAAAAAAAA&#10;AAAAoQIAAGRycy9kb3ducmV2LnhtbFBLBQYAAAAABAAEAPkAAACRAwAAAAA=&#10;" strokecolor="black [3213]" strokeweight="1.25pt">
                    <v:stroke endarrow="block" joinstyle="miter"/>
                  </v:shape>
                  <v:shape id="直線矢印コネクタ 8" o:spid="_x0000_s1033" type="#_x0000_t32" style="position:absolute;left:23648;top:47191;width:513;height:4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KvMEAAADaAAAADwAAAGRycy9kb3ducmV2LnhtbERPy4rCMBTdD/gP4QpuBk1VGGo1igiC&#10;sxp8oC4vzbWtNje1ibb69ZPFwCwP5z1btKYUT6pdYVnBcBCBIE6tLjhTcNiv+zEI55E1lpZJwYsc&#10;LOadjxkm2ja8pefOZyKEsEtQQe59lUjp0pwMuoGtiAN3sbVBH2CdSV1jE8JNKUdR9CUNFhwacqxo&#10;lVN62z2Mgs9lE1+vP9/2PTmnw+PkNOb7g5XqddvlFISn1v+L/9wbrSBsDVfCDZ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0gq8wQAAANoAAAAPAAAAAAAAAAAAAAAA&#10;AKECAABkcnMvZG93bnJldi54bWxQSwUGAAAAAAQABAD5AAAAjwMAAAAA&#10;" strokecolor="black [3213]" strokeweight="1.25pt">
                    <v:stroke endarrow="block" joinstyle="miter"/>
                  </v:shape>
                  <v:shape id="直線矢印コネクタ 11" o:spid="_x0000_s1034" type="#_x0000_t32" style="position:absolute;left:23438;top:45089;width:585;height:16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nBMMAAADbAAAADwAAAGRycy9kb3ducmV2LnhtbERPTWvCQBC9F/wPywje6sZCgqSuUsTS&#10;UojQVKHehuw0iWZnQ3ZN0n/vCoXe5vE+Z7UZTSN66lxtWcFiHoEgLqyuuVRw+Hp9XIJwHlljY5kU&#10;/JKDzXrysMJU24E/qc99KUIIuxQVVN63qZSuqMigm9uWOHA/tjPoA+xKqTscQrhp5FMUJdJgzaGh&#10;wpa2FRWX/GoU7LLTW7z/7pfluU6Oyccp2/tYKzWbji/PIDyN/l/8537XYf4C7r+EA+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cJwTDAAAA2wAAAA8AAAAAAAAAAAAA&#10;AAAAoQIAAGRycy9kb3ducmV2LnhtbFBLBQYAAAAABAAEAPkAAACRAwAAAAA=&#10;" strokecolor="black [3213]" strokeweight="1.25pt">
                    <v:stroke endarrow="block" joinstyle="miter"/>
                  </v:shape>
                  <v:shape id="直線矢印コネクタ 29" o:spid="_x0000_s1035" type="#_x0000_t32" style="position:absolute;left:23648;top:36470;width:1463;height:8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4s8QAAADbAAAADwAAAGRycy9kb3ducmV2LnhtbESPQWvCQBSE70L/w/IKXkQ3KoiJriKF&#10;gp6kWtTjI/tMYrNv0+xqYn+9Kwg9DjPzDTNftqYUN6pdYVnBcBCBIE6tLjhT8L3/7E9BOI+ssbRM&#10;Cu7kYLl468wx0bbhL7rtfCYChF2CCnLvq0RKl+Zk0A1sRRy8s60N+iDrTOoamwA3pRxF0UQaLDgs&#10;5FjRR07pz+5qFPRWzfRy2W7sX3xKh4f4OObfKyvVfW9XMxCeWv8ffrXXWsEohueX8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nizxAAAANsAAAAPAAAAAAAAAAAA&#10;AAAAAKECAABkcnMvZG93bnJldi54bWxQSwUGAAAAAAQABAD5AAAAkgMAAAAA&#10;" strokecolor="black [3213]" strokeweight="1.25pt">
                    <v:stroke endarrow="block" joinstyle="miter"/>
                  </v:shape>
                  <v:shape id="直線矢印コネクタ 34" o:spid="_x0000_s1036" type="#_x0000_t32" style="position:absolute;left:22176;top:35630;width:2597;height:4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Y/MUAAADbAAAADwAAAGRycy9kb3ducmV2LnhtbESP3WrCQBSE7wu+w3KE3tWNbQ0SXaUU&#10;pUVQ8A/07pA9JrHZsyG7jfHtXUHwcpiZb5jxtDWlaKh2hWUF/V4Egji1uuBMwW47fxuCcB5ZY2mZ&#10;FFzJwXTSeRljou2F19RsfCYChF2CCnLvq0RKl+Zk0PVsRRy8k60N+iDrTOoaLwFuSvkeRbE0WHBY&#10;yLGi75zSv82/UTBbHn8Gq0MzzM5FvI8Xx+XKD7RSr932awTCU+uf4Uf7Vyv4+IT7l/AD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7Y/MUAAADbAAAADwAAAAAAAAAA&#10;AAAAAAChAgAAZHJzL2Rvd25yZXYueG1sUEsFBgAAAAAEAAQA+QAAAJMDAAAAAA==&#10;" strokecolor="black [3213]" strokeweight="1.25pt">
                    <v:stroke endarrow="block" joinstyle="miter"/>
                  </v:shape>
                  <v:shape id="直線矢印コネクタ 35" o:spid="_x0000_s1037" type="#_x0000_t32" style="position:absolute;left:22176;top:28903;width:1171;height:64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ka8UAAADbAAAADwAAAGRycy9kb3ducmV2LnhtbESPT2vCQBTE74LfYXmCl1I3KhWNWUUK&#10;BT2VWml7fGSf+WP2bcyuJvXTu4WCx2FmfsMk685U4kqNKywrGI8iEMSp1QVnCg6fb89zEM4ja6ws&#10;k4JfcrBe9XsJxtq2/EHXvc9EgLCLUUHufR1L6dKcDLqRrYmDd7SNQR9kk0ndYBvgppKTKJpJgwWH&#10;hRxres0pPe0vRsHTpp2X5fvO3hY/6fhr8T3l84WVGg66zRKEp84/wv/trVYwfYG/L+EH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ka8UAAADbAAAADwAAAAAAAAAA&#10;AAAAAAChAgAAZHJzL2Rvd25yZXYueG1sUEsFBgAAAAAEAAQA+QAAAJMDAAAAAA==&#10;" strokecolor="black [3213]" strokeweight="1.25pt">
                    <v:stroke endarrow="block" joinstyle="miter"/>
                  </v:shape>
                  <v:shape id="直線矢印コネクタ 36" o:spid="_x0000_s1038" type="#_x0000_t32" style="position:absolute;left:23648;top:28903;width:1938;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4XMUAAADbAAAADwAAAGRycy9kb3ducmV2LnhtbESPQWvCQBSE70L/w/IK3nTTCjFGV2kL&#10;olB6aKr3Z/aZhGbfht3VxP76bqHgcZiZb5jVZjCtuJLzjWUFT9MEBHFpdcOVgsPXdpKB8AFZY2uZ&#10;FNzIw2b9MFphrm3Pn3QtQiUihH2OCuoQulxKX9Zk0E9tRxy9s3UGQ5SuktphH+Gmlc9JkkqDDceF&#10;Gjt6q6n8Li5GwXzXz4v9kdz28vN6yLLF+8cxPSk1fhxeliACDeEe/m/vtYJZC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R4XMUAAADbAAAADwAAAAAAAAAA&#10;AAAAAAChAgAAZHJzL2Rvd25yZXYueG1sUEsFBgAAAAAEAAQA+QAAAJMDAAAAAA==&#10;" strokecolor="black [3213]" strokeweight="1.25pt">
                    <v:stroke endarrow="block" joinstyle="miter"/>
                  </v:shape>
                  <v:shape id="直線矢印コネクタ 42" o:spid="_x0000_s1039" type="#_x0000_t32" style="position:absolute;left:25435;top:24068;width:946;height:4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0PYsYAAADbAAAADwAAAGRycy9kb3ducmV2LnhtbESPT2vCQBTE74LfYXkFL1I3WikxzSoi&#10;CPZUtKXt8ZF9zZ9m38bsalI/vVsQPA4z8xsmXfWmFmdqXWlZwXQSgSDOrC45V/Dxvn2MQTiPrLG2&#10;TAr+yMFqORykmGjb8Z7OB5+LAGGXoILC+yaR0mUFGXQT2xAH78e2Bn2QbS51i12Am1rOouhZGiw5&#10;LBTY0Kag7PdwMgrG6y6uqrdXe1l8Z9PPxdcTH0+s1OihX7+A8NT7e/jW3mkF8xn8fwk/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dD2LGAAAA2wAAAA8AAAAAAAAA&#10;AAAAAAAAoQIAAGRycy9kb3ducmV2LnhtbFBLBQYAAAAABAAEAPkAAACUAwAAAAA=&#10;" strokecolor="black [3213]" strokeweight="1.25pt">
                    <v:stroke endarrow="block" joinstyle="miter"/>
                  </v:shape>
                  <v:shape id="直線矢印コネクタ 49" o:spid="_x0000_s1040" type="#_x0000_t32" style="position:absolute;left:23227;top:21756;width:3000;height:2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H8YAAADbAAAADwAAAGRycy9kb3ducmV2LnhtbESPQWvCQBSE7wX/w/IEb3XTosGmboJI&#10;xVJQ0CrU2yP7mqTNvg3ZbUz/vSsIHoeZ+YaZZ72pRUetqywreBpHIIhzqysuFBw+V48zEM4ja6wt&#10;k4J/cpClg4c5JtqeeUfd3hciQNglqKD0vkmkdHlJBt3YNsTB+7atQR9kW0jd4jnATS2foyiWBisO&#10;CyU2tCwp/93/GQVvm9N6uv3qZsVPFR/jj9Nm66daqdGwX7yC8NT7e/jWftcKJi9w/RJ+gEw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BB/GAAAA2wAAAA8AAAAAAAAA&#10;AAAAAAAAoQIAAGRycy9kb3ducmV2LnhtbFBLBQYAAAAABAAEAPkAAACUAwAAAAA=&#10;" strokecolor="black [3213]" strokeweight="1.25pt">
                    <v:stroke endarrow="block" joinstyle="miter"/>
                  </v:shape>
                  <v:shape id="直線矢印コネクタ 201" o:spid="_x0000_s1041" type="#_x0000_t32" style="position:absolute;left:21020;top:8408;width:2085;height:128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YE+8YAAADcAAAADwAAAGRycy9kb3ducmV2LnhtbESPQWvCQBSE74X+h+UVvDUbAwmSZpUi&#10;LS0FhaoFvT2yzyQ1+zZk15j+e1coeBxm5humWIymFQP1rrGsYBrFIIhLqxuuFOy2788zEM4ja2wt&#10;k4I/crCYPz4UmGt74W8aNr4SAcIuRwW1910upStrMugi2xEH72h7gz7IvpK6x0uAm1YmcZxJgw2H&#10;hRo7WtZUnjZno+BtdfhI1/thVv022U/2dVitfaqVmjyNry8gPI3+Hv5vf2oFSTyF25l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BPvGAAAA3AAAAA8AAAAAAAAA&#10;AAAAAAAAoQIAAGRycy9kb3ducmV2LnhtbFBLBQYAAAAABAAEAPkAAACUAwAAAAA=&#10;" strokecolor="black [3213]" strokeweight="1.25pt">
                    <v:stroke endarrow="block" joinstyle="miter"/>
                  </v:shape>
                  <v:shape id="直線矢印コネクタ 205" o:spid="_x0000_s1042" type="#_x0000_t32" style="position:absolute;left:14399;top:630;width:6364;height:72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C+MUAAADcAAAADwAAAGRycy9kb3ducmV2LnhtbESPQWvCQBSE7wX/w/IEb3WjkCDRVUSU&#10;loJCrYLeHtlnEs2+Ddk1pv/eFQo9DjPzDTNbdKYSLTWutKxgNIxAEGdWl5wrOPxs3icgnEfWWFkm&#10;Bb/kYDHvvc0w1fbB39TufS4ChF2KCgrv61RKlxVk0A1tTRy8i20M+iCbXOoGHwFuKjmOokQaLDks&#10;FFjTqqDstr8bBevt+SPendpJfi2TY/J13u58rJUa9LvlFISnzv+H/9qfWsE4iuF1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0C+MUAAADcAAAADwAAAAAAAAAA&#10;AAAAAAChAgAAZHJzL2Rvd25yZXYueG1sUEsFBgAAAAAEAAQA+QAAAJMDAAAAAA==&#10;" strokecolor="black [3213]" strokeweight="1.25pt">
                    <v:stroke endarrow="block" joinstyle="miter"/>
                  </v:shape>
                  <v:shape id="直線矢印コネクタ 209" o:spid="_x0000_s1043" type="#_x0000_t32" style="position:absolute;left:420;width:13387;height:6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I/cYAAADcAAAADwAAAGRycy9kb3ducmV2LnhtbESPQWvCQBSE74X+h+UJvTUbBYNN3QQR&#10;RREUtBX09si+JrHZtyG7jem/7xYKPQ4z8w0zzwfTiJ46V1tWMI5iEMSF1TWXCt7f1s8zEM4ja2ws&#10;k4JvcpBnjw9zTLW985H6ky9FgLBLUUHlfZtK6YqKDLrItsTB+7CdQR9kV0rd4T3ATSMncZxIgzWH&#10;hQpbWlZUfJ6+jILV/rqZHi79rLzVyTnZXfcHP9VKPY2GxSsIT4P/D/+1t1rBJH6B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QCP3GAAAA3AAAAA8AAAAAAAAA&#10;AAAAAAAAoQIAAGRycy9kb3ducmV2LnhtbFBLBQYAAAAABAAEAPkAAACUAwAAAAA=&#10;" strokecolor="black [3213]" strokeweight="1.25pt">
                    <v:stroke endarrow="block" joinstyle="miter"/>
                  </v:shape>
                  <v:shape id="直線矢印コネクタ 213" o:spid="_x0000_s1044" type="#_x0000_t32" style="position:absolute;top:735;width:146;height:22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oEsUAAADcAAAADwAAAGRycy9kb3ducmV2LnhtbESPQWvCQBSE74X+h+UVeqsbLWiMrlIF&#10;qSAemur9mX0modm3YXc1aX99VxA8DjPzDTNf9qYRV3K+tqxgOEhAEBdW11wqOHxv3lIQPiBrbCyT&#10;gl/ysFw8P80x07bjL7rmoRQRwj5DBVUIbSalLyoy6Ae2JY7e2TqDIUpXSu2wi3DTyFGSjKXBmuNC&#10;hS2tKyp+8otRMPnsJvn2SG5z+Vsd0nS62x/HJ6VeX/qPGYhAfXiE7+2tVjAavsPt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HoEsUAAADcAAAADwAAAAAAAAAA&#10;AAAAAAChAgAAZHJzL2Rvd25yZXYueG1sUEsFBgAAAAAEAAQA+QAAAJMDAAAAAA==&#10;" strokecolor="black [3213]" strokeweight="1.25pt">
                    <v:stroke endarrow="block" joinstyle="miter"/>
                  </v:shape>
                  <v:shape id="直線矢印コネクタ 218" o:spid="_x0000_s1045" type="#_x0000_t32" style="position:absolute;left:105;top:23227;width:1426;height: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V6Y8IAAADcAAAADwAAAGRycy9kb3ducmV2LnhtbERPz2vCMBS+C/sfwhvsZlM9aO2MMgWZ&#10;MDxY9f5s3tqy5qUk0Xb765eD4PHj+71cD6YVd3K+saxgkqQgiEurG64UnE+7cQbCB2SNrWVS8Ese&#10;1quX0RJzbXs+0r0IlYgh7HNUUIfQ5VL6siaDPrEdceS+rTMYInSV1A77GG5aOU3TmTTYcGyosaNt&#10;TeVPcTMK5p/9vNhfyO1uf5tzli2+DpfZVam31+HjHUSgITzFD/deK5hO4tp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V6Y8IAAADcAAAADwAAAAAAAAAAAAAA&#10;AAChAgAAZHJzL2Rvd25yZXYueG1sUEsFBgAAAAAEAAQA+QAAAJADAAAAAA==&#10;" strokecolor="black [3213]" strokeweight="1.25pt">
                    <v:stroke endarrow="block" joinstyle="miter"/>
                  </v:shape>
                </v:group>
                <v:group id="グループ化 317" o:spid="_x0000_s1046" style="position:absolute;left:1653;top:3307;width:21694;height:47710" coordsize="21693,4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直線矢印コネクタ 222" o:spid="_x0000_s1047" type="#_x0000_t32" style="position:absolute;top:7198;width:0;height:12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Mi8YAAADcAAAADwAAAGRycy9kb3ducmV2LnhtbESPT0sDMRTE70K/Q3gFL2KzzcHK2rS0&#10;hargqfUPHh+b5ya4eVmSdLt+eyMIPQ4z8xtmuR59JwaKyQXWMJ9VIIibYBy3Gt5e97f3IFJGNtgF&#10;Jg0/lGC9mlwtsTbhzAcajrkVBcKpRg02576WMjWWPKZZ6ImL9xWix1xkbKWJeC5w30lVVXfSo+Oy&#10;YLGnnaXm+3jyGtyTnW8PH4txc3q/cdvP4SWqx4XW19Nx8wAi05gv4f/2s9GglIK/M+U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TIvGAAAA3AAAAA8AAAAAAAAA&#10;AAAAAAAAoQIAAGRycy9kb3ducmV2LnhtbFBLBQYAAAAABAAEAPkAAACUAwAAAAA=&#10;" strokecolor="black [3213]" strokeweight="1.25pt">
                    <v:stroke dashstyle="3 1" endarrow="block" joinstyle="miter"/>
                  </v:shape>
                  <v:shape id="直線矢印コネクタ 226" o:spid="_x0000_s1048" type="#_x0000_t32" style="position:absolute;left:291;top:3307;width:2853;height:31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KiMYAAADcAAAADwAAAGRycy9kb3ducmV2LnhtbESPzWrDMBCE74W+g9hCLyWR40NS3CjG&#10;KfQHekrahBwXa2uJWisjKY779lWh0OMwM98w63pyvRgpROtZwWJegCBuvbbcKfh4f5rdg4gJWWPv&#10;mRR8U4R6c321xkr7C+9o3KdOZAjHChWYlIZKytgachjnfiDO3qcPDlOWoZM64CXDXS/LolhKh5bz&#10;gsGBHg21X/uzU2BfzGK7O66m5ny4s9vT+BbK55VStzdT8wAi0ZT+w3/tV62gLJfweyYf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QSojGAAAA3AAAAA8AAAAAAAAA&#10;AAAAAAAAoQIAAGRycy9kb3ducmV2LnhtbFBLBQYAAAAABAAEAPkAAACUAwAAAAA=&#10;" strokecolor="black [3213]" strokeweight="1.25pt">
                    <v:stroke dashstyle="3 1" endarrow="block" joinstyle="miter"/>
                  </v:shape>
                  <v:shape id="直線矢印コネクタ 230" o:spid="_x0000_s1049" type="#_x0000_t32" style="position:absolute;left:3793;top:291;width:5450;height:26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husMAAADcAAAADwAAAGRycy9kb3ducmV2LnhtbERPy2oCMRTdF/oP4RbclJpxhFqmRlFB&#10;LXTlo6XLy+R2Ejq5GZI4Tv++WRRcHs57vhxcK3oK0XpWMBkXIIhrry03Cs6n7dMLiJiQNbaeScEv&#10;RVgu7u/mWGl/5QP1x9SIHMKxQgUmpa6SMtaGHMax74gz9+2Dw5RhaKQOeM3hrpVlUTxLh5Zzg8GO&#10;Nobqn+PFKbB7M1kfPmfD6vLxaNdf/XsodzOlRg/D6hVEoiHdxP/uN62gnOb5+Uw+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4brDAAAA3AAAAA8AAAAAAAAAAAAA&#10;AAAAoQIAAGRycy9kb3ducmV2LnhtbFBLBQYAAAAABAAEAPkAAACRAwAAAAA=&#10;" strokecolor="black [3213]" strokeweight="1.25pt">
                    <v:stroke dashstyle="3 1" endarrow="block" joinstyle="miter"/>
                  </v:shape>
                  <v:shape id="直線矢印コネクタ 234" o:spid="_x0000_s1050" type="#_x0000_t32" style="position:absolute;left:10505;width:3292;height: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H4cMAAADcAAAADwAAAGRycy9kb3ducmV2LnhtbESPS4vCQBCE74L/YegFL7KZ+Fol6ygi&#10;LHhco97bTOeBmZ6QGU389zsLgseiqr6i1tve1OJBrassK5hEMQjizOqKCwXn08/nCoTzyBpry6Tg&#10;SQ62m+FgjYm2HR/pkfpCBAi7BBWU3jeJlC4ryaCLbEMcvNy2Bn2QbSF1i12Am1pO4/hLGqw4LJTY&#10;0L6k7JbejYJmeblRcR0v9eL8m0u5z573zik1+uh33yA89f4dfrUPWsF0Nof/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9h+HDAAAA3AAAAA8AAAAAAAAAAAAA&#10;AAAAoQIAAGRycy9kb3ducmV2LnhtbFBLBQYAAAAABAAEAPkAAACRAwAAAAA=&#10;" strokecolor="black [3213]" strokeweight="1.25pt">
                    <v:stroke dashstyle="3 1" endarrow="block" joinstyle="miter"/>
                  </v:shape>
                  <v:shape id="直線矢印コネクタ 238" o:spid="_x0000_s1051" type="#_x0000_t32" style="position:absolute;left:14591;top:1459;width:2085;height:2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N5L0AAADcAAAADwAAAGRycy9kb3ducmV2LnhtbERPyQrCMBC9C/5DGMGLaKriQjWKCIJH&#10;l3ofm7EtNpPSRFv/3hwEj4+3r7etKcWbaldYVjAeRSCIU6sLzhQk18NwCcJ5ZI2lZVLwIQfbTbez&#10;xljbhs/0vvhMhBB2MSrIva9iKV2ak0E3shVx4B62NugDrDOpa2xCuCnlJIrm0mDBoSHHivY5pc/L&#10;yyioFrcnZffBQs+S00PKffp5NU6pfq/drUB4av1f/HMftYLJNKwNZ8IRkJ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wjeS9AAAA3AAAAA8AAAAAAAAAAAAAAAAAoQIA&#10;AGRycy9kb3ducmV2LnhtbFBLBQYAAAAABAAEAPkAAACLAwAAAAA=&#10;" strokecolor="black [3213]" strokeweight="1.25pt">
                    <v:stroke dashstyle="3 1" endarrow="block" joinstyle="miter"/>
                  </v:shape>
                  <v:shape id="直線矢印コネクタ 242" o:spid="_x0000_s1052" type="#_x0000_t32" style="position:absolute;left:17120;top:4280;width:1280;height:2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Jc8EAAADcAAAADwAAAGRycy9kb3ducmV2LnhtbESPzarCMBSE94LvEI7gRjS1XH+oRhFB&#10;cHnVuj82x7bYnJQm2vr2NxcEl8PMfMOst52pxIsaV1pWMJ1EIIgzq0vOFaSXw3gJwnlkjZVlUvAm&#10;B9tNv7fGRNuWT/Q6+1wECLsEFRTe14mULivIoJvYmjh4d9sY9EE2udQNtgFuKhlH0VwaLDksFFjT&#10;vqDscX4aBfXi+qD8NlroWfp7l3KfvZ+tU2o46HYrEJ46/w1/2ketIP6J4f9MO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XslzwQAAANwAAAAPAAAAAAAAAAAAAAAA&#10;AKECAABkcnMvZG93bnJldi54bWxQSwUGAAAAAAQABAD5AAAAjwMAAAAA&#10;" strokecolor="black [3213]" strokeweight="1.25pt">
                    <v:stroke dashstyle="3 1" endarrow="block" joinstyle="miter"/>
                  </v:shape>
                  <v:shape id="直線矢印コネクタ 246" o:spid="_x0000_s1053" type="#_x0000_t32" style="position:absolute;left:18288;top:7490;width:1280;height:8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cL8AAADcAAAADwAAAGRycy9kb3ducmV2LnhtbESPSwvCMBCE74L/IazgRTRVfFGNIoLg&#10;0ed9bda22GxKE23990YQPA4z8w2zXDemEC+qXG5ZwXAQgSBOrM45VXA57/pzEM4jaywsk4I3OViv&#10;2q0lxtrWfKTXyaciQNjFqCDzvoyldElGBt3AlsTBu9vKoA+ySqWusA5wU8hRFE2lwZzDQoYlbTNK&#10;HqenUVDOrg9Kb72ZnlwOdym3yftZO6W6nWazAOGp8f/wr73XCkbjKXzPhCM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PcL8AAADcAAAADwAAAAAAAAAAAAAAAACh&#10;AgAAZHJzL2Rvd25yZXYueG1sUEsFBgAAAAAEAAQA+QAAAI0DAAAAAA==&#10;" strokecolor="black [3213]" strokeweight="1.25pt">
                    <v:stroke dashstyle="3 1" endarrow="block" joinstyle="miter"/>
                  </v:shape>
                  <v:shape id="直線矢印コネクタ 251" o:spid="_x0000_s1054" type="#_x0000_t32" style="position:absolute;left:17315;top:15661;width:1975;height:1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zesUAAADcAAAADwAAAGRycy9kb3ducmV2LnhtbESPT4vCMBTE74LfITxhb5r6F+0aZVkQ&#10;FA9qV4S9PZpnW2xeapPV+u2NIOxxmJnfMPNlY0pxo9oVlhX0exEI4tTqgjMFx59VdwrCeWSNpWVS&#10;8CAHy0W7NcdY2zsf6Jb4TAQIuxgV5N5XsZQuzcmg69mKOHhnWxv0QdaZ1DXeA9yUchBFE2mw4LCQ&#10;Y0XfOaWX5M8oGM7M4TrZbPb7y+92VJ7O1yTZoVIfnebrE4Snxv+H3+21VjAY9+F1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izesUAAADcAAAADwAAAAAAAAAA&#10;AAAAAAChAgAAZHJzL2Rvd25yZXYueG1sUEsFBgAAAAAEAAQA+QAAAJMDAAAAAA==&#10;" strokecolor="black [3213]" strokeweight="1.25pt">
                    <v:stroke dashstyle="3 1" endarrow="block" joinstyle="miter"/>
                  </v:shape>
                  <v:shape id="直線矢印コネクタ 272" o:spid="_x0000_s1055" type="#_x0000_t32" style="position:absolute;left:15856;top:14007;width:914;height:1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xbccAAADcAAAADwAAAGRycy9kb3ducmV2LnhtbESPQWvCQBSE7wX/w/KE3pqNabE1uhEp&#10;FCo9qGkRvD2yzyQk+zZmt5r+e7cgeBxm5htmsRxMK87Uu9qygkkUgyAurK65VPDz/fH0BsJ5ZI2t&#10;ZVLwRw6W2ehhgam2F97ROfelCBB2KSqovO9SKV1RkUEX2Y44eEfbG/RB9qXUPV4C3LQyieOpNFhz&#10;WKiwo/eKiib/NQqeZ2Z3mq7X221z+Hpp98dTnm9QqcfxsJqD8DT4e/jW/tQKktcE/s+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X3FtxwAAANwAAAAPAAAAAAAA&#10;AAAAAAAAAKECAABkcnMvZG93bnJldi54bWxQSwUGAAAAAAQABAD5AAAAlQMAAAAA&#10;" strokecolor="black [3213]" strokeweight="1.25pt">
                    <v:stroke dashstyle="3 1" endarrow="block" joinstyle="miter"/>
                  </v:shape>
                  <v:shape id="直線矢印コネクタ 295" o:spid="_x0000_s1056" type="#_x0000_t32" style="position:absolute;left:9630;top:13521;width:5779;height:4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P48cAAADcAAAADwAAAGRycy9kb3ducmV2LnhtbESPQWvCQBSE7wX/w/IEb3XTtJWaugYR&#10;CpUeqrEI3h7ZZxLMvk2yq0n/fbcgeBxm5htmkQ6mFlfqXGVZwdM0AkGcW11xoeBn//H4BsJ5ZI21&#10;ZVLwSw7S5ehhgYm2Pe/omvlCBAi7BBWU3jeJlC4vyaCb2oY4eCfbGfRBdoXUHfYBbmoZR9FMGqw4&#10;LJTY0Lqk/JxdjILnudm1s81muz0fv17qw6nNsm9UajIeVu8gPA3+Hr61P7WCeP4K/2fC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g/jxwAAANwAAAAPAAAAAAAA&#10;AAAAAAAAAKECAABkcnMvZG93bnJldi54bWxQSwUGAAAAAAQABAD5AAAAlQMAAAAA&#10;" strokecolor="black [3213]" strokeweight="1.25pt">
                    <v:stroke dashstyle="3 1" endarrow="block" joinstyle="miter"/>
                  </v:shape>
                  <v:shape id="直線矢印コネクタ 296" o:spid="_x0000_s1057" type="#_x0000_t32" style="position:absolute;left:8657;top:13910;width:872;height:70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b8YAAADcAAAADwAAAGRycy9kb3ducmV2LnhtbESPT2sCMRTE7wW/Q3iFXopm3YO2q1FU&#10;6B/oSVtLj4/NcxO6eVmSuG6/fVMoeBxm5jfMcj24VvQUovWsYDopQBDXXltuFHy8P40fQMSErLH1&#10;TAp+KMJ6NbpZYqX9hffUH1IjMoRjhQpMSl0lZawNOYwT3xFn7+SDw5RlaKQOeMlw18qyKGbSoeW8&#10;YLCjnaH6+3B2CuyLmW73n/Nhcz7e2+1X/xbK57lSd7fDZgEi0ZCu4f/2q1ZQPs7g70w+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g2/GAAAA3AAAAA8AAAAAAAAA&#10;AAAAAAAAoQIAAGRycy9kb3ducmV2LnhtbFBLBQYAAAAABAAEAPkAAACUAwAAAAA=&#10;" strokecolor="black [3213]" strokeweight="1.25pt">
                    <v:stroke dashstyle="3 1" endarrow="block" joinstyle="miter"/>
                  </v:shape>
                  <v:shape id="直線矢印コネクタ 297" o:spid="_x0000_s1058" type="#_x0000_t32" style="position:absolute;left:9727;top:21400;width:7315;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GrMEAAADcAAAADwAAAGRycy9kb3ducmV2LnhtbESPQYvCMBSE74L/ITzBi2iqsFarUUQQ&#10;PK5a78/m2Rabl9JEW//9ZkHwOMzMN8x625lKvKhxpWUF00kEgjizuuRcQXo5jBcgnEfWWFkmBW9y&#10;sN30e2tMtG35RK+zz0WAsEtQQeF9nUjpsoIMuomtiYN3t41BH2STS91gG+CmkrMomkuDJYeFAmva&#10;F5Q9zk+joI6vD8pvo1j/pL93KffZ+9k6pYaDbrcC4anz3/CnfdQKZssY/s+EIy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UaswQAAANwAAAAPAAAAAAAAAAAAAAAA&#10;AKECAABkcnMvZG93bnJldi54bWxQSwUGAAAAAAQABAD5AAAAjwMAAAAA&#10;" strokecolor="black [3213]" strokeweight="1.25pt">
                    <v:stroke dashstyle="3 1" endarrow="block" joinstyle="miter"/>
                  </v:shape>
                  <v:shape id="直線矢印コネクタ 301" o:spid="_x0000_s1059" type="#_x0000_t32" style="position:absolute;left:16926;top:22179;width:146;height:4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hWb8AAADcAAAADwAAAGRycy9kb3ducmV2LnhtbESPSwvCMBCE74L/IazgRTRV8UE1igiC&#10;R5/3tVnbYrMpTbT13xtB8DjMzDfMct2YQryocrllBcNBBII4sTrnVMHlvOvPQTiPrLGwTAre5GC9&#10;areWGGtb85FeJ5+KAGEXo4LM+zKW0iUZGXQDWxIH724rgz7IKpW6wjrATSFHUTSVBnMOCxmWtM0o&#10;eZyeRkE5uz4ovfVmenI53KXcJu9n7ZTqdprNAoSnxv/Dv/ZeKxhHQ/ieCUd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gfhWb8AAADcAAAADwAAAAAAAAAAAAAAAACh&#10;AgAAZHJzL2Rvd25yZXYueG1sUEsFBgAAAAAEAAQA+QAAAI0DAAAAAA==&#10;" strokecolor="black [3213]" strokeweight="1.25pt">
                    <v:stroke dashstyle="3 1" endarrow="block" joinstyle="miter"/>
                  </v:shape>
                  <v:shape id="直線矢印コネクタ 303" o:spid="_x0000_s1060" type="#_x0000_t32" style="position:absolute;left:7879;top:26945;width:9180;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oFsYAAADcAAAADwAAAGRycy9kb3ducmV2LnhtbESPQWvCQBSE70L/w/IKvZlNVcSmWUUE&#10;oaGHJrEUentkn0kw+zZmtxr/fbdQ8DjMfDNMuhlNJy40uNaygucoBkFcWd1yreDzsJ+uQDiPrLGz&#10;TApu5GCzfpikmGh75YIupa9FKGGXoILG+z6R0lUNGXSR7YmDd7SDQR/kUEs94DWUm07O4ngpDbYc&#10;FhrsaddQdSp/jIL5iynOyyzL89P3+6L7Op7L8gOVenoct68gPI3+Hv6n33Tg4j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0qBbGAAAA3AAAAA8AAAAAAAAA&#10;AAAAAAAAoQIAAGRycy9kb3ducmV2LnhtbFBLBQYAAAAABAAEAPkAAACUAwAAAAA=&#10;" strokecolor="black [3213]" strokeweight="1.25pt">
                    <v:stroke dashstyle="3 1" endarrow="block" joinstyle="miter"/>
                  </v:shape>
                  <v:shape id="直線矢印コネクタ 304" o:spid="_x0000_s1061" type="#_x0000_t32" style="position:absolute;left:7976;top:27432;width:37;height:1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imccAAADcAAAADwAAAGRycy9kb3ducmV2LnhtbESPT0sDMRTE74LfITzBi9hsW7GyNru0&#10;glroqfUPHh+b5ya4eVmSdLv99qYgeBxm5jfMsh5dJwYK0XpWMJ0UIIgbry23Ct7fnm8fQMSErLHz&#10;TApOFKGuLi+WWGp/5B0N+9SKDOFYogKTUl9KGRtDDuPE98TZ+/bBYcoytFIHPGa46+SsKO6lQ8t5&#10;wWBPT4aan/3BKbCvZrrefS7G1eHjxq6/hm2YvSyUur4aV48gEo3pP/zX3mgF8+IOzmfyEZD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iKZxwAAANwAAAAPAAAAAAAA&#10;AAAAAAAAAKECAABkcnMvZG93bnJldi54bWxQSwUGAAAAAAQABAD5AAAAlQMAAAAA&#10;" strokecolor="black [3213]" strokeweight="1.25pt">
                    <v:stroke dashstyle="3 1" endarrow="block" joinstyle="miter"/>
                  </v:shape>
                  <v:shape id="直線矢印コネクタ 305" o:spid="_x0000_s1062" type="#_x0000_t32" style="position:absolute;left:8657;top:29085;width:3365;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nWr8AAADcAAAADwAAAGRycy9kb3ducmV2LnhtbESPSwvCMBCE74L/IazgRTRV8UE1igiC&#10;R5/3tVnbYrMpTbT13xtB8DjMzDfMct2YQryocrllBcNBBII4sTrnVMHlvOvPQTiPrLGwTAre5GC9&#10;areWGGtb85FeJ5+KAGEXo4LM+zKW0iUZGXQDWxIH724rgz7IKpW6wjrATSFHUTSVBnMOCxmWtM0o&#10;eZyeRkE5uz4ovfVmenI53KXcJu9n7ZTqdprNAoSnxv/Dv/ZeKxhHE/ieCUd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TznWr8AAADcAAAADwAAAAAAAAAAAAAAAACh&#10;AgAAZHJzL2Rvd25yZXYueG1sUEsFBgAAAAAEAAQA+QAAAI0DAAAAAA==&#10;" strokecolor="black [3213]" strokeweight="1.25pt">
                    <v:stroke dashstyle="3 1" endarrow="block" joinstyle="miter"/>
                  </v:shape>
                  <v:shape id="直線矢印コネクタ 306" o:spid="_x0000_s1063" type="#_x0000_t32" style="position:absolute;left:12937;top:30253;width:2414;height:1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5Lb8AAADcAAAADwAAAGRycy9kb3ducmV2LnhtbESPSwvCMBCE74L/IazgRTRV8UE1igiC&#10;R5/3tVnbYrMpTbT13xtB8DjMzDfMct2YQryocrllBcNBBII4sTrnVMHlvOvPQTiPrLGwTAre5GC9&#10;areWGGtb85FeJ5+KAGEXo4LM+zKW0iUZGXQDWxIH724rgz7IKpW6wjrATSFHUTSVBnMOCxmWtM0o&#10;eZyeRkE5uz4ovfVmenI53KXcJu9n7ZTqdprNAoSnxv/Dv/ZeKxhHU/ieCUd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e55Lb8AAADcAAAADwAAAAAAAAAAAAAAAACh&#10;AgAAZHJzL2Rvd25yZXYueG1sUEsFBgAAAAAEAAQA+QAAAI0DAAAAAA==&#10;" strokecolor="black [3213]" strokeweight="1.25pt">
                    <v:stroke dashstyle="3 1" endarrow="block" joinstyle="miter"/>
                  </v:shape>
                  <v:shape id="直線矢印コネクタ 307" o:spid="_x0000_s1064" type="#_x0000_t32" style="position:absolute;left:15758;top:32782;width:695;height:2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ctsIAAADcAAAADwAAAGRycy9kb3ducmV2LnhtbESPT4vCMBTE78J+h/AWvMia7opWaqMs&#10;woJH/9T72+bZljYvpYm2fnsjCB6HmfkNk24G04gbda6yrOB7GoEgzq2uuFCQnf6+liCcR9bYWCYF&#10;d3KwWX+MUky07flAt6MvRICwS1BB6X2bSOnykgy6qW2Jg3exnUEfZFdI3WEf4KaRP1G0kAYrDgsl&#10;trQtKa+PV6Ogjc81Ff+TWM+z/UXKbX6/9k6p8efwuwLhafDv8Ku90wpmUQzP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LctsIAAADcAAAADwAAAAAAAAAAAAAA&#10;AAChAgAAZHJzL2Rvd25yZXYueG1sUEsFBgAAAAAEAAQA+QAAAJADAAAAAA==&#10;" strokecolor="black [3213]" strokeweight="1.25pt">
                    <v:stroke dashstyle="3 1" endarrow="block" joinstyle="miter"/>
                  </v:shape>
                  <v:shape id="直線矢印コネクタ 308" o:spid="_x0000_s1065" type="#_x0000_t32" style="position:absolute;left:16342;top:3570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IxLwAAADcAAAADwAAAGRycy9kb3ducmV2LnhtbERPyQrCMBC9C/5DGMGLaKriQjWKCIJH&#10;l3ofm7EtNpPSRFv/3hwEj4+3r7etKcWbaldYVjAeRSCIU6sLzhQk18NwCcJ5ZI2lZVLwIQfbTbez&#10;xljbhs/0vvhMhBB2MSrIva9iKV2ak0E3shVx4B62NugDrDOpa2xCuCnlJIrm0mDBoSHHivY5pc/L&#10;yyioFrcnZffBQs+S00PKffp5NU6pfq/drUB4av1f/HMftYJpFNaGM+EI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z1IxLwAAADcAAAADwAAAAAAAAAAAAAAAAChAgAA&#10;ZHJzL2Rvd25yZXYueG1sUEsFBgAAAAAEAAQA+QAAAIoDAAAAAA==&#10;" strokecolor="black [3213]" strokeweight="1.25pt">
                    <v:stroke dashstyle="3 1" endarrow="block" joinstyle="miter"/>
                  </v:shape>
                  <v:shape id="直線矢印コネクタ 310" o:spid="_x0000_s1066" type="#_x0000_t32" style="position:absolute;left:16634;top:38910;width:5059;height:1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SH70AAADcAAAADwAAAGRycy9kb3ducmV2LnhtbERPyQrCMBC9C/5DGMGLaKriQjWKCIJH&#10;l3ofm7EtNpPSRFv/3hwEj4+3r7etKcWbaldYVjAeRSCIU6sLzhQk18NwCcJ5ZI2lZVLwIQfbTbez&#10;xljbhs/0vvhMhBB2MSrIva9iKV2ak0E3shVx4B62NugDrDOpa2xCuCnlJIrm0mDBoSHHivY5pc/L&#10;yyioFrcnZffBQs+S00PKffp5NU6pfq/drUB4av1f/HMftYLpOMwPZ8IRkJ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iS0h+9AAAA3AAAAA8AAAAAAAAAAAAAAAAAoQIA&#10;AGRycy9kb3ducmV2LnhtbFBLBQYAAAAABAAEAPkAAACLAwAAAAA=&#10;" strokecolor="black [3213]" strokeweight="1.25pt">
                    <v:stroke dashstyle="3 1" endarrow="block" joinstyle="miter"/>
                  </v:shape>
                  <v:shape id="直線矢印コネクタ 311" o:spid="_x0000_s1067" type="#_x0000_t32" style="position:absolute;left:21109;top:41050;width:457;height:6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3hMIAAADcAAAADwAAAGRycy9kb3ducmV2LnhtbESPT4vCMBTE74LfITzBi2haF1epjSKC&#10;4HF19f5sXv9g81KaaOu33ywIHoeZ+Q2TbntTiye1rrKsIJ5FIIgzqysuFFx+D9MVCOeRNdaWScGL&#10;HGw3w0GKibYdn+h59oUIEHYJKii9bxIpXVaSQTezDXHwctsa9EG2hdQtdgFuajmPom9psOKwUGJD&#10;+5Ky+/lhFDTL652K22SpF5efXMp99np0TqnxqN+tQXjq/Sf8bh+1gq84hv8z4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53hMIAAADcAAAADwAAAAAAAAAAAAAA&#10;AAChAgAAZHJzL2Rvd25yZXYueG1sUEsFBgAAAAAEAAQA+QAAAJADAAAAAA==&#10;" strokecolor="black [3213]" strokeweight="1.25pt">
                    <v:stroke dashstyle="3 1" endarrow="block" joinstyle="miter"/>
                  </v:shape>
                  <v:shape id="直線矢印コネクタ 312" o:spid="_x0000_s1068" type="#_x0000_t32" style="position:absolute;left:11673;top:44747;width:9289;height:29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bUMYAAADcAAAADwAAAGRycy9kb3ducmV2LnhtbESPQWvCQBSE7wX/w/KE3upGK2JT1yBC&#10;oaGHmrQUentkn0lI9m3Mbk38911B8DjMfDPMJhlNK87Uu9qygvksAkFcWF1zqeD76+1pDcJ5ZI2t&#10;ZVJwIQfJdvKwwVjbgTM6574UoYRdjAoq77tYSldUZNDNbEccvKPtDfog+1LqHodQblq5iKKVNFhz&#10;WKiwo31FRZP/GQXPLyY7rdL0cGh+P5btz/GU55+o1ON03L2C8DT6e/hGv+vAzRdwPROO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hm1DGAAAA3AAAAA8AAAAAAAAA&#10;AAAAAAAAoQIAAGRycy9kb3ducmV2LnhtbFBLBQYAAAAABAAEAPkAAACUAwAAAAA=&#10;" strokecolor="black [3213]" strokeweight="1.25pt">
                    <v:stroke dashstyle="3 1" endarrow="block" joinstyle="miter"/>
                  </v:shape>
                  <v:shape id="直線矢印コネクタ 313" o:spid="_x0000_s1069" type="#_x0000_t32" style="position:absolute;left:10116;top:35700;width:1346;height:86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y8UAAADcAAAADwAAAGRycy9kb3ducmV2LnhtbESPT4vCMBTE7wt+h/CEva2pfxCtRhFB&#10;2OJhtbsI3h7Nsy02L7WJWr/9RhA8DjO/GWa+bE0lbtS40rKCfi8CQZxZXXKu4O938zUB4Tyyxsoy&#10;KXiQg+Wi8zHHWNs77+mW+lyEEnYxKii8r2MpXVaQQdezNXHwTrYx6INscqkbvIdyU8lBFI2lwZLD&#10;QoE1rQvKzunVKBhOzf4yTpLd7nzcjqrD6ZKmP6jUZ7ddzUB4av07/KK/deD6Q3ieC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0+y8UAAADcAAAADwAAAAAAAAAA&#10;AAAAAAChAgAAZHJzL2Rvd25yZXYueG1sUEsFBgAAAAAEAAQA+QAAAJMDAAAAAA==&#10;" strokecolor="black [3213]" strokeweight="1.25pt">
                    <v:stroke dashstyle="3 1" endarrow="block" joinstyle="miter"/>
                  </v:shape>
                  <v:shape id="直線矢印コネクタ 314" o:spid="_x0000_s1070" type="#_x0000_t32" style="position:absolute;left:3015;top:34825;width:6315;height:6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mv8YAAADcAAAADwAAAGRycy9kb3ducmV2LnhtbESPQWvCQBSE7wX/w/KE3uomrYhG1yBC&#10;oaGHaloEb4/sMwnJvk2yW03/fbdQ8DjMfDPMJh1NK640uNqygngWgSAurK65VPD1+fq0BOE8ssbW&#10;Min4IQfpdvKwwUTbGx/pmvtShBJ2CSqovO8SKV1RkUE3sx1x8C52MOiDHEqpB7yFctPK5yhaSIM1&#10;h4UKO9pXVDT5t1HwsjLHfpFlh0Nzfp+3p0uf5x+o1ON03K1BeBr9PfxPv+nAxXP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Epr/GAAAA3AAAAA8AAAAAAAAA&#10;AAAAAAAAoQIAAGRycy9kb3ducmV2LnhtbFBLBQYAAAAABAAEAPkAAACUAwAAAAA=&#10;" strokecolor="black [3213]" strokeweight="1.25pt">
                    <v:stroke dashstyle="3 1" endarrow="block" joinstyle="miter"/>
                  </v:shape>
                  <v:shape id="直線矢印コネクタ 315" o:spid="_x0000_s1071" type="#_x0000_t32" style="position:absolute;left:486;top:32198;width:2208;height:20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DJMYAAADcAAAADwAAAGRycy9kb3ducmV2LnhtbESPzWrDMBCE74W8g9hCbo2cX1o3igmB&#10;QEIPsd1S6G2xNraJtbItJXHfvioUehxmvhlmnQymETfqXW1ZwXQSgSAurK65VPDxvn96BuE8ssbG&#10;Min4JgfJZvSwxljbO2d0y30pQgm7GBVU3rexlK6oyKCb2JY4eGfbG/RB9qXUPd5DuWnkLIpW0mDN&#10;YaHClnYVFZf8ahTMX0zWrY7HNL18vS2az3OX5ydUavw4bF9BeBr8f/iPPujATZf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AyTGAAAA3AAAAA8AAAAAAAAA&#10;AAAAAAAAoQIAAGRycy9kb3ducmV2LnhtbFBLBQYAAAAABAAEAPkAAACUAwAAAAA=&#10;" strokecolor="black [3213]" strokeweight="1.25pt">
                    <v:stroke dashstyle="3 1" endarrow="block" joinstyle="miter"/>
                  </v:shape>
                  <v:shape id="直線矢印コネクタ 316" o:spid="_x0000_s1072" type="#_x0000_t32" style="position:absolute;left:486;top:19941;width:69;height:11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dU8YAAADcAAAADwAAAGRycy9kb3ducmV2LnhtbESPQWvCQBSE7wX/w/IK3uomtQSbugYp&#10;FCo9aGIRvD2yzySYfRuzW5P+e7dQ8DjMfDPMMhtNK67Uu8aygngWgSAurW64UvC9/3hagHAeWWNr&#10;mRT8koNsNXlYYqrtwDldC1+JUMIuRQW1910qpStrMuhmtiMO3sn2Bn2QfSV1j0MoN618jqJEGmw4&#10;LNTY0XtN5bn4MQrmrya/JJvNbnc+fr20h9OlKLao1PRxXL+B8DT6e/if/tSBixP4Ox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nVPGAAAA3AAAAA8AAAAAAAAA&#10;AAAAAAAAoQIAAGRycy9kb3ducmV2LnhtbFBLBQYAAAAABAAEAPkAAACUAwAAAAA=&#10;" strokecolor="black [3213]" strokeweight="1.25pt">
                    <v:stroke dashstyle="3 1" endarrow="block" joinstyle="miter"/>
                  </v:shape>
                </v:group>
              </v:group>
            </w:pict>
          </mc:Fallback>
        </mc:AlternateContent>
      </w:r>
    </w:p>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267E93" w:rsidP="009666D1">
      <w:r>
        <w:rPr>
          <w:noProof/>
        </w:rPr>
        <mc:AlternateContent>
          <mc:Choice Requires="wps">
            <w:drawing>
              <wp:anchor distT="0" distB="0" distL="114300" distR="114300" simplePos="0" relativeHeight="251814912" behindDoc="0" locked="0" layoutInCell="1" allowOverlap="1">
                <wp:simplePos x="0" y="0"/>
                <wp:positionH relativeFrom="column">
                  <wp:posOffset>4244645</wp:posOffset>
                </wp:positionH>
                <wp:positionV relativeFrom="paragraph">
                  <wp:posOffset>223114</wp:posOffset>
                </wp:positionV>
                <wp:extent cx="0" cy="0"/>
                <wp:effectExtent l="0" t="0" r="0" b="0"/>
                <wp:wrapNone/>
                <wp:docPr id="19" name="直線矢印コネクタ 1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A7A756" id="直線矢印コネクタ 19" o:spid="_x0000_s1026" type="#_x0000_t32" style="position:absolute;left:0;text-align:left;margin-left:334.2pt;margin-top:17.55pt;width:0;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" strokecolor="#5b9bd5 [3204]" strokeweight=".5pt">
                <v:stroke endarrow="block" joinstyle="miter"/>
              </v:shape>
            </w:pict>
          </mc:Fallback>
        </mc:AlternateContent>
      </w:r>
    </w:p>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AB7484" w:rsidP="009666D1"/>
    <w:p w:rsidR="00AB7484" w:rsidRDefault="002B0847" w:rsidP="009666D1">
      <w:r>
        <w:rPr>
          <w:rFonts w:hint="eastAsia"/>
          <w:noProof/>
        </w:rPr>
        <mc:AlternateContent>
          <mc:Choice Requires="wps">
            <w:drawing>
              <wp:anchor distT="0" distB="0" distL="114300" distR="114300" simplePos="0" relativeHeight="251887616" behindDoc="0" locked="0" layoutInCell="1" allowOverlap="1">
                <wp:simplePos x="0" y="0"/>
                <wp:positionH relativeFrom="column">
                  <wp:posOffset>1152728</wp:posOffset>
                </wp:positionH>
                <wp:positionV relativeFrom="paragraph">
                  <wp:posOffset>111868</wp:posOffset>
                </wp:positionV>
                <wp:extent cx="369651" cy="0"/>
                <wp:effectExtent l="0" t="76200" r="11430" b="95250"/>
                <wp:wrapNone/>
                <wp:docPr id="346" name="直線矢印コネクタ 346"/>
                <wp:cNvGraphicFramePr/>
                <a:graphic xmlns:a="http://schemas.openxmlformats.org/drawingml/2006/main">
                  <a:graphicData uri="http://schemas.microsoft.com/office/word/2010/wordprocessingShape">
                    <wps:wsp>
                      <wps:cNvCnPr/>
                      <wps:spPr>
                        <a:xfrm>
                          <a:off x="0" y="0"/>
                          <a:ext cx="36965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DB37F1" id="直線矢印コネクタ 346" o:spid="_x0000_s1026" type="#_x0000_t32" style="position:absolute;left:0;text-align:left;margin-left:90.75pt;margin-top:8.8pt;width:29.1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" strokecolor="black [3213]" strokeweight="1.5pt">
                <v:stroke endarrow="block" joinstyle="miter"/>
              </v:shape>
            </w:pict>
          </mc:Fallback>
        </mc:AlternateContent>
      </w:r>
      <w:r w:rsidR="00AB7484">
        <w:rPr>
          <w:rFonts w:hint="eastAsia"/>
        </w:rPr>
        <w:t>〇Ａ</w:t>
      </w:r>
      <w:r>
        <w:rPr>
          <w:rFonts w:hint="eastAsia"/>
        </w:rPr>
        <w:t>ルート</w:t>
      </w:r>
      <w:r w:rsidR="00AB7484">
        <w:rPr>
          <w:rFonts w:hint="eastAsia"/>
        </w:rPr>
        <w:t>・・・</w:t>
      </w:r>
      <w:r>
        <w:rPr>
          <w:rFonts w:hint="eastAsia"/>
        </w:rPr>
        <w:t>「　　　」</w:t>
      </w:r>
      <w:r w:rsidR="00AB7484">
        <w:rPr>
          <w:rFonts w:hint="eastAsia"/>
        </w:rPr>
        <w:t>実</w:t>
      </w:r>
      <w:r w:rsidR="00093435">
        <w:rPr>
          <w:rFonts w:hint="eastAsia"/>
        </w:rPr>
        <w:t>線の</w:t>
      </w:r>
      <w:r w:rsidR="00AB7484">
        <w:rPr>
          <w:rFonts w:hint="eastAsia"/>
        </w:rPr>
        <w:t>ルート</w:t>
      </w:r>
    </w:p>
    <w:p w:rsidR="00AB7484" w:rsidRDefault="002B0847" w:rsidP="009666D1">
      <w:r>
        <w:rPr>
          <w:rFonts w:hint="eastAsia"/>
          <w:noProof/>
        </w:rPr>
        <mc:AlternateContent>
          <mc:Choice Requires="wps">
            <w:drawing>
              <wp:anchor distT="0" distB="0" distL="114300" distR="114300" simplePos="0" relativeHeight="251889664" behindDoc="0" locked="0" layoutInCell="1" allowOverlap="1" wp14:anchorId="1A21AD53" wp14:editId="190305C6">
                <wp:simplePos x="0" y="0"/>
                <wp:positionH relativeFrom="column">
                  <wp:posOffset>1148080</wp:posOffset>
                </wp:positionH>
                <wp:positionV relativeFrom="paragraph">
                  <wp:posOffset>112598</wp:posOffset>
                </wp:positionV>
                <wp:extent cx="369651" cy="0"/>
                <wp:effectExtent l="0" t="76200" r="11430" b="95250"/>
                <wp:wrapNone/>
                <wp:docPr id="347" name="直線矢印コネクタ 347"/>
                <wp:cNvGraphicFramePr/>
                <a:graphic xmlns:a="http://schemas.openxmlformats.org/drawingml/2006/main">
                  <a:graphicData uri="http://schemas.microsoft.com/office/word/2010/wordprocessingShape">
                    <wps:wsp>
                      <wps:cNvCnPr/>
                      <wps:spPr>
                        <a:xfrm>
                          <a:off x="0" y="0"/>
                          <a:ext cx="369651" cy="0"/>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08245" id="直線矢印コネクタ 347" o:spid="_x0000_s1026" type="#_x0000_t32" style="position:absolute;left:0;text-align:left;margin-left:90.4pt;margin-top:8.85pt;width:29.1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" strokecolor="black [3213]" strokeweight="1.5pt">
                <v:stroke dashstyle="3 1" endarrow="block" joinstyle="miter"/>
              </v:shape>
            </w:pict>
          </mc:Fallback>
        </mc:AlternateContent>
      </w:r>
      <w:r w:rsidR="00AB7484">
        <w:rPr>
          <w:rFonts w:hint="eastAsia"/>
        </w:rPr>
        <w:t>〇Ｂ</w:t>
      </w:r>
      <w:r>
        <w:rPr>
          <w:rFonts w:hint="eastAsia"/>
        </w:rPr>
        <w:t>ルート</w:t>
      </w:r>
      <w:r w:rsidR="00AB7484">
        <w:rPr>
          <w:rFonts w:hint="eastAsia"/>
        </w:rPr>
        <w:t>・・・</w:t>
      </w:r>
      <w:r>
        <w:rPr>
          <w:rFonts w:hint="eastAsia"/>
        </w:rPr>
        <w:t>「　　　」</w:t>
      </w:r>
      <w:r w:rsidR="00AB7484">
        <w:rPr>
          <w:rFonts w:hint="eastAsia"/>
        </w:rPr>
        <w:t>破線のルート</w:t>
      </w:r>
    </w:p>
    <w:p w:rsidR="00AB7484" w:rsidRDefault="001E7825" w:rsidP="003714B5">
      <w:pPr>
        <w:jc w:val="center"/>
      </w:pPr>
      <w:r>
        <w:rPr>
          <w:rFonts w:hint="eastAsia"/>
          <w:noProof/>
        </w:rPr>
        <mc:AlternateContent>
          <mc:Choice Requires="wps">
            <w:drawing>
              <wp:anchor distT="0" distB="0" distL="114300" distR="114300" simplePos="0" relativeHeight="251858944" behindDoc="0" locked="0" layoutInCell="1" allowOverlap="1">
                <wp:simplePos x="0" y="0"/>
                <wp:positionH relativeFrom="column">
                  <wp:posOffset>-9525</wp:posOffset>
                </wp:positionH>
                <wp:positionV relativeFrom="paragraph">
                  <wp:posOffset>123825</wp:posOffset>
                </wp:positionV>
                <wp:extent cx="6235065" cy="1352550"/>
                <wp:effectExtent l="0" t="0" r="13335" b="19050"/>
                <wp:wrapNone/>
                <wp:docPr id="319" name="正方形/長方形 319"/>
                <wp:cNvGraphicFramePr/>
                <a:graphic xmlns:a="http://schemas.openxmlformats.org/drawingml/2006/main">
                  <a:graphicData uri="http://schemas.microsoft.com/office/word/2010/wordprocessingShape">
                    <wps:wsp>
                      <wps:cNvSpPr/>
                      <wps:spPr>
                        <a:xfrm>
                          <a:off x="0" y="0"/>
                          <a:ext cx="6235065" cy="1352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A53C7" id="正方形/長方形 319" o:spid="_x0000_s1026" style="position:absolute;left:0;text-align:left;margin-left:-.75pt;margin-top:9.75pt;width:490.95pt;height:106.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" filled="f" strokecolor="black [3213]" strokeweight="1pt"/>
            </w:pict>
          </mc:Fallback>
        </mc:AlternateContent>
      </w:r>
      <w:r w:rsidR="003714B5">
        <w:rPr>
          <w:noProof/>
        </w:rPr>
        <mc:AlternateContent>
          <mc:Choice Requires="wps">
            <w:drawing>
              <wp:anchor distT="45720" distB="45720" distL="114300" distR="114300" simplePos="0" relativeHeight="251860992" behindDoc="0" locked="0" layoutInCell="1" allowOverlap="1">
                <wp:simplePos x="0" y="0"/>
                <wp:positionH relativeFrom="margin">
                  <wp:align>center</wp:align>
                </wp:positionH>
                <wp:positionV relativeFrom="paragraph">
                  <wp:posOffset>9525</wp:posOffset>
                </wp:positionV>
                <wp:extent cx="1040765" cy="1404620"/>
                <wp:effectExtent l="0" t="0" r="6985"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404620"/>
                        </a:xfrm>
                        <a:prstGeom prst="rect">
                          <a:avLst/>
                        </a:prstGeom>
                        <a:solidFill>
                          <a:schemeClr val="bg1"/>
                        </a:solidFill>
                        <a:ln w="9525">
                          <a:noFill/>
                          <a:miter lim="800000"/>
                          <a:headEnd/>
                          <a:tailEnd/>
                        </a:ln>
                      </wps:spPr>
                      <wps:txbx>
                        <w:txbxContent>
                          <w:p w:rsidR="001E7825" w:rsidRDefault="001E7825" w:rsidP="003714B5">
                            <w:pPr>
                              <w:jc w:val="center"/>
                            </w:pPr>
                            <w:r>
                              <w:rPr>
                                <w:rFonts w:hint="eastAsia"/>
                              </w:rPr>
                              <w:t xml:space="preserve">【注　</w:t>
                            </w:r>
                            <w:r>
                              <w:rPr>
                                <w:rFonts w:hint="eastAsia"/>
                              </w:rPr>
                              <w:t>意　点</w:t>
                            </w:r>
                            <w: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0;margin-top:.75pt;width:81.95pt;height:110.6pt;z-index:2518609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" fillcolor="white [3212]" stroked="f">
                <v:textbox style="mso-fit-shape-to-text:t" inset="0,0,0,0">
                  <w:txbxContent>
                    <w:p w:rsidR="001E7825" w:rsidRDefault="001E7825" w:rsidP="003714B5">
                      <w:pPr>
                        <w:jc w:val="center"/>
                      </w:pPr>
                      <w:r>
                        <w:rPr>
                          <w:rFonts w:hint="eastAsia"/>
                        </w:rPr>
                        <w:t>【注　意　点</w:t>
                      </w:r>
                      <w:r>
                        <w:t>】</w:t>
                      </w:r>
                    </w:p>
                  </w:txbxContent>
                </v:textbox>
                <w10:wrap anchorx="margin"/>
              </v:shape>
            </w:pict>
          </mc:Fallback>
        </mc:AlternateContent>
      </w:r>
    </w:p>
    <w:p w:rsidR="00AB7484" w:rsidRDefault="00AB7484" w:rsidP="009666D1">
      <w:r>
        <w:rPr>
          <w:rFonts w:hint="eastAsia"/>
        </w:rPr>
        <w:t>・必ず</w:t>
      </w:r>
      <w:r w:rsidR="00267E93">
        <w:rPr>
          <w:rFonts w:hint="eastAsia"/>
        </w:rPr>
        <w:t>１</w:t>
      </w:r>
      <w:r>
        <w:rPr>
          <w:rFonts w:hint="eastAsia"/>
        </w:rPr>
        <w:t>人で行動せず，</w:t>
      </w:r>
      <w:r w:rsidR="00267E93">
        <w:rPr>
          <w:rFonts w:hint="eastAsia"/>
        </w:rPr>
        <w:t>２</w:t>
      </w:r>
      <w:r>
        <w:rPr>
          <w:rFonts w:hint="eastAsia"/>
        </w:rPr>
        <w:t>人以上で行動</w:t>
      </w:r>
      <w:r w:rsidR="003714B5">
        <w:rPr>
          <w:rFonts w:hint="eastAsia"/>
        </w:rPr>
        <w:t>すること</w:t>
      </w:r>
      <w:r>
        <w:rPr>
          <w:rFonts w:hint="eastAsia"/>
        </w:rPr>
        <w:t>。</w:t>
      </w:r>
    </w:p>
    <w:p w:rsidR="003714B5" w:rsidRDefault="003714B5" w:rsidP="009666D1">
      <w:r>
        <w:rPr>
          <w:rFonts w:hint="eastAsia"/>
        </w:rPr>
        <w:t>・スタッフとわかるように，腕章や半被を必ず着用して，巡回すること。</w:t>
      </w:r>
    </w:p>
    <w:p w:rsidR="00267E93" w:rsidRDefault="00AB7484" w:rsidP="009666D1">
      <w:r>
        <w:rPr>
          <w:rFonts w:hint="eastAsia"/>
        </w:rPr>
        <w:t>・</w:t>
      </w:r>
      <w:r w:rsidR="00267E93">
        <w:rPr>
          <w:rFonts w:hint="eastAsia"/>
        </w:rPr>
        <w:t>すぐに連絡</w:t>
      </w:r>
      <w:r w:rsidR="001E7825">
        <w:rPr>
          <w:rFonts w:hint="eastAsia"/>
        </w:rPr>
        <w:t>でき</w:t>
      </w:r>
      <w:r w:rsidR="00267E93">
        <w:rPr>
          <w:rFonts w:hint="eastAsia"/>
        </w:rPr>
        <w:t>るよう，携帯電話等</w:t>
      </w:r>
      <w:r w:rsidR="003714B5">
        <w:rPr>
          <w:rFonts w:hint="eastAsia"/>
        </w:rPr>
        <w:t>の連絡手段</w:t>
      </w:r>
      <w:r w:rsidR="00267E93">
        <w:rPr>
          <w:rFonts w:hint="eastAsia"/>
        </w:rPr>
        <w:t>を所持</w:t>
      </w:r>
      <w:r w:rsidR="003714B5">
        <w:rPr>
          <w:rFonts w:hint="eastAsia"/>
        </w:rPr>
        <w:t>すること</w:t>
      </w:r>
      <w:r w:rsidR="00267E93">
        <w:rPr>
          <w:rFonts w:hint="eastAsia"/>
        </w:rPr>
        <w:t>。</w:t>
      </w:r>
    </w:p>
    <w:p w:rsidR="00AB7484" w:rsidRDefault="00AB7484" w:rsidP="009666D1">
      <w:r>
        <w:rPr>
          <w:rFonts w:hint="eastAsia"/>
        </w:rPr>
        <w:t>・</w:t>
      </w:r>
      <w:r w:rsidR="00267E93">
        <w:rPr>
          <w:rFonts w:hint="eastAsia"/>
        </w:rPr>
        <w:t>有事の際は，次ページ「</w:t>
      </w:r>
      <w:r w:rsidR="00605F30">
        <w:rPr>
          <w:rFonts w:hint="eastAsia"/>
        </w:rPr>
        <w:t>１２</w:t>
      </w:r>
      <w:r w:rsidR="00267E93">
        <w:rPr>
          <w:rFonts w:hint="eastAsia"/>
          <w:kern w:val="0"/>
        </w:rPr>
        <w:t xml:space="preserve">　</w:t>
      </w:r>
      <w:r w:rsidR="00267E93">
        <w:rPr>
          <w:rFonts w:hint="eastAsia"/>
        </w:rPr>
        <w:t>様々な状況における対応について」に基</w:t>
      </w:r>
      <w:r w:rsidR="003714B5">
        <w:rPr>
          <w:rFonts w:hint="eastAsia"/>
        </w:rPr>
        <w:t>づ</w:t>
      </w:r>
      <w:r w:rsidR="00267E93">
        <w:rPr>
          <w:rFonts w:hint="eastAsia"/>
        </w:rPr>
        <w:t>いて，冷静に行動</w:t>
      </w:r>
      <w:r w:rsidR="003714B5">
        <w:rPr>
          <w:rFonts w:hint="eastAsia"/>
        </w:rPr>
        <w:t>すること</w:t>
      </w:r>
      <w:r w:rsidR="00267E93">
        <w:rPr>
          <w:rFonts w:hint="eastAsia"/>
        </w:rPr>
        <w:t>。</w:t>
      </w:r>
    </w:p>
    <w:p w:rsidR="00AB7484" w:rsidRDefault="00E34FCB" w:rsidP="009666D1">
      <w:r>
        <w:rPr>
          <w:rFonts w:hint="eastAsia"/>
        </w:rPr>
        <w:t>・</w:t>
      </w:r>
      <w:r w:rsidRPr="0098176C">
        <w:rPr>
          <w:rFonts w:hint="eastAsia"/>
        </w:rPr>
        <w:t>トイレや死角となり得る場所の確認を徹底すること。</w:t>
      </w:r>
    </w:p>
    <w:p w:rsidR="00AB7484" w:rsidRDefault="00AB7484" w:rsidP="009666D1"/>
    <w:p w:rsidR="0098176C" w:rsidRPr="00605F30" w:rsidRDefault="0098176C" w:rsidP="009666D1"/>
    <w:tbl>
      <w:tblPr>
        <w:tblW w:w="9780" w:type="dxa"/>
        <w:tblCellMar>
          <w:left w:w="99" w:type="dxa"/>
          <w:right w:w="99" w:type="dxa"/>
        </w:tblCellMar>
        <w:tblLook w:val="04A0" w:firstRow="1" w:lastRow="0" w:firstColumn="1" w:lastColumn="0" w:noHBand="0" w:noVBand="1"/>
      </w:tblPr>
      <w:tblGrid>
        <w:gridCol w:w="997"/>
        <w:gridCol w:w="303"/>
        <w:gridCol w:w="996"/>
        <w:gridCol w:w="3742"/>
        <w:gridCol w:w="3742"/>
      </w:tblGrid>
      <w:tr w:rsidR="002B0847" w:rsidRPr="002B0847" w:rsidTr="002B0847">
        <w:trPr>
          <w:trHeight w:val="71"/>
        </w:trPr>
        <w:tc>
          <w:tcPr>
            <w:tcW w:w="2296"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B0847" w:rsidRPr="002B0847" w:rsidRDefault="002B0847" w:rsidP="002B0847">
            <w:pPr>
              <w:widowControl/>
              <w:jc w:val="center"/>
              <w:rPr>
                <w:rFonts w:ascii="ＭＳ Ｐゴシック" w:eastAsia="ＭＳ Ｐゴシック" w:hAnsi="ＭＳ Ｐゴシック" w:cs="ＭＳ Ｐゴシック"/>
                <w:kern w:val="0"/>
                <w:szCs w:val="21"/>
              </w:rPr>
            </w:pPr>
            <w:r w:rsidRPr="002B0847">
              <w:rPr>
                <w:rFonts w:ascii="ＭＳ Ｐゴシック" w:eastAsia="ＭＳ Ｐゴシック" w:hAnsi="ＭＳ Ｐゴシック" w:cs="ＭＳ Ｐゴシック" w:hint="eastAsia"/>
                <w:kern w:val="0"/>
                <w:szCs w:val="21"/>
              </w:rPr>
              <w:t>時　間</w:t>
            </w:r>
          </w:p>
        </w:tc>
        <w:tc>
          <w:tcPr>
            <w:tcW w:w="3742" w:type="dxa"/>
            <w:tcBorders>
              <w:top w:val="single" w:sz="4" w:space="0" w:color="auto"/>
              <w:left w:val="nil"/>
              <w:bottom w:val="single" w:sz="4" w:space="0" w:color="auto"/>
              <w:right w:val="single" w:sz="4" w:space="0" w:color="auto"/>
            </w:tcBorders>
            <w:shd w:val="clear" w:color="000000" w:fill="BFBFBF"/>
            <w:noWrap/>
            <w:vAlign w:val="center"/>
            <w:hideMark/>
          </w:tcPr>
          <w:p w:rsidR="002B0847" w:rsidRPr="002B0847" w:rsidRDefault="002B0847" w:rsidP="002B0847">
            <w:pPr>
              <w:widowControl/>
              <w:jc w:val="center"/>
              <w:rPr>
                <w:rFonts w:ascii="ＭＳ Ｐゴシック" w:eastAsia="ＭＳ Ｐゴシック" w:hAnsi="ＭＳ Ｐゴシック" w:cs="ＭＳ Ｐゴシック"/>
                <w:kern w:val="0"/>
                <w:szCs w:val="21"/>
              </w:rPr>
            </w:pPr>
            <w:r w:rsidRPr="002B0847">
              <w:rPr>
                <w:rFonts w:ascii="ＭＳ Ｐゴシック" w:eastAsia="ＭＳ Ｐゴシック" w:hAnsi="ＭＳ Ｐゴシック" w:cs="ＭＳ Ｐゴシック" w:hint="eastAsia"/>
                <w:kern w:val="0"/>
                <w:szCs w:val="21"/>
              </w:rPr>
              <w:t>Ａルート</w:t>
            </w:r>
          </w:p>
        </w:tc>
        <w:tc>
          <w:tcPr>
            <w:tcW w:w="3742" w:type="dxa"/>
            <w:tcBorders>
              <w:top w:val="single" w:sz="4" w:space="0" w:color="auto"/>
              <w:left w:val="nil"/>
              <w:bottom w:val="single" w:sz="4" w:space="0" w:color="auto"/>
              <w:right w:val="single" w:sz="4" w:space="0" w:color="auto"/>
            </w:tcBorders>
            <w:shd w:val="clear" w:color="000000" w:fill="BFBFBF"/>
            <w:noWrap/>
            <w:vAlign w:val="center"/>
            <w:hideMark/>
          </w:tcPr>
          <w:p w:rsidR="002B0847" w:rsidRPr="002B0847" w:rsidRDefault="002B0847" w:rsidP="002B0847">
            <w:pPr>
              <w:widowControl/>
              <w:jc w:val="center"/>
              <w:rPr>
                <w:rFonts w:ascii="ＭＳ Ｐゴシック" w:eastAsia="ＭＳ Ｐゴシック" w:hAnsi="ＭＳ Ｐゴシック" w:cs="ＭＳ Ｐゴシック"/>
                <w:kern w:val="0"/>
                <w:szCs w:val="21"/>
              </w:rPr>
            </w:pPr>
            <w:r w:rsidRPr="002B0847">
              <w:rPr>
                <w:rFonts w:ascii="ＭＳ Ｐゴシック" w:eastAsia="ＭＳ Ｐゴシック" w:hAnsi="ＭＳ Ｐゴシック" w:cs="ＭＳ Ｐゴシック" w:hint="eastAsia"/>
                <w:kern w:val="0"/>
                <w:szCs w:val="21"/>
              </w:rPr>
              <w:t>Ｂルート</w:t>
            </w:r>
          </w:p>
        </w:tc>
      </w:tr>
      <w:tr w:rsidR="005B7CD9" w:rsidRPr="002B0847" w:rsidTr="005B7CD9">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10:00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10:30</w:t>
            </w: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FF0000"/>
                <w:kern w:val="0"/>
                <w:szCs w:val="21"/>
              </w:rPr>
            </w:pPr>
          </w:p>
        </w:tc>
        <w:tc>
          <w:tcPr>
            <w:tcW w:w="3742" w:type="dxa"/>
            <w:tcBorders>
              <w:top w:val="nil"/>
              <w:left w:val="nil"/>
              <w:bottom w:val="nil"/>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5B7CD9">
        <w:trPr>
          <w:trHeight w:val="73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10:30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11:00</w:t>
            </w:r>
          </w:p>
        </w:tc>
        <w:tc>
          <w:tcPr>
            <w:tcW w:w="374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single" w:sz="4" w:space="0" w:color="auto"/>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5B7CD9">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11:00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11:30</w:t>
            </w: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FF0000"/>
                <w:kern w:val="0"/>
                <w:szCs w:val="21"/>
              </w:rPr>
            </w:pPr>
          </w:p>
        </w:tc>
        <w:tc>
          <w:tcPr>
            <w:tcW w:w="3742" w:type="dxa"/>
            <w:tcBorders>
              <w:top w:val="single" w:sz="4" w:space="0" w:color="auto"/>
              <w:left w:val="nil"/>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44316D">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11:30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12:00</w:t>
            </w:r>
          </w:p>
        </w:tc>
        <w:tc>
          <w:tcPr>
            <w:tcW w:w="374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44316D">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12:00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12:30</w:t>
            </w: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FF0000"/>
                <w:kern w:val="0"/>
                <w:szCs w:val="21"/>
              </w:rPr>
            </w:pPr>
          </w:p>
        </w:tc>
        <w:tc>
          <w:tcPr>
            <w:tcW w:w="3742" w:type="dxa"/>
            <w:tcBorders>
              <w:top w:val="single" w:sz="4" w:space="0" w:color="auto"/>
              <w:left w:val="nil"/>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44316D">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12:30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13:00</w:t>
            </w:r>
          </w:p>
        </w:tc>
        <w:tc>
          <w:tcPr>
            <w:tcW w:w="374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44316D">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13:00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13:30</w:t>
            </w: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single" w:sz="4" w:space="0" w:color="auto"/>
              <w:left w:val="nil"/>
              <w:bottom w:val="nil"/>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5B7CD9">
        <w:trPr>
          <w:trHeight w:val="73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13:30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14:00</w:t>
            </w:r>
          </w:p>
        </w:tc>
        <w:tc>
          <w:tcPr>
            <w:tcW w:w="374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single" w:sz="4" w:space="0" w:color="auto"/>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5B7CD9">
        <w:trPr>
          <w:trHeight w:val="72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14:00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14:30</w:t>
            </w:r>
          </w:p>
        </w:tc>
        <w:tc>
          <w:tcPr>
            <w:tcW w:w="3742" w:type="dxa"/>
            <w:tcBorders>
              <w:top w:val="nil"/>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single" w:sz="4" w:space="0" w:color="auto"/>
              <w:left w:val="nil"/>
              <w:bottom w:val="nil"/>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r>
      <w:tr w:rsidR="005B7CD9" w:rsidRPr="002B0847" w:rsidTr="005B7CD9">
        <w:trPr>
          <w:trHeight w:val="730"/>
        </w:trPr>
        <w:tc>
          <w:tcPr>
            <w:tcW w:w="997" w:type="dxa"/>
            <w:tcBorders>
              <w:top w:val="nil"/>
              <w:left w:val="single" w:sz="4" w:space="0" w:color="auto"/>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14:30</w:t>
            </w:r>
          </w:p>
        </w:tc>
        <w:tc>
          <w:tcPr>
            <w:tcW w:w="303" w:type="dxa"/>
            <w:tcBorders>
              <w:top w:val="nil"/>
              <w:left w:val="nil"/>
              <w:bottom w:val="single" w:sz="4" w:space="0" w:color="000000"/>
              <w:right w:val="nil"/>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w:t>
            </w:r>
          </w:p>
        </w:tc>
        <w:tc>
          <w:tcPr>
            <w:tcW w:w="996" w:type="dxa"/>
            <w:tcBorders>
              <w:top w:val="nil"/>
              <w:left w:val="nil"/>
              <w:bottom w:val="single" w:sz="4" w:space="0" w:color="000000"/>
              <w:right w:val="single" w:sz="4" w:space="0" w:color="auto"/>
            </w:tcBorders>
            <w:shd w:val="clear" w:color="auto" w:fill="auto"/>
            <w:noWrap/>
            <w:vAlign w:val="center"/>
            <w:hideMark/>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r w:rsidRPr="002B0847">
              <w:rPr>
                <w:rFonts w:ascii="ＭＳ Ｐゴシック" w:eastAsia="ＭＳ Ｐゴシック" w:hAnsi="ＭＳ Ｐゴシック" w:cs="ＭＳ Ｐゴシック" w:hint="eastAsia"/>
                <w:color w:val="000000"/>
                <w:kern w:val="0"/>
                <w:szCs w:val="21"/>
              </w:rPr>
              <w:t>15:00</w:t>
            </w:r>
          </w:p>
        </w:tc>
        <w:tc>
          <w:tcPr>
            <w:tcW w:w="3742"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000000"/>
                <w:kern w:val="0"/>
                <w:szCs w:val="21"/>
              </w:rPr>
            </w:pPr>
          </w:p>
        </w:tc>
        <w:tc>
          <w:tcPr>
            <w:tcW w:w="3742" w:type="dxa"/>
            <w:tcBorders>
              <w:top w:val="single" w:sz="4" w:space="0" w:color="auto"/>
              <w:left w:val="nil"/>
              <w:bottom w:val="single" w:sz="4" w:space="0" w:color="auto"/>
              <w:right w:val="single" w:sz="4" w:space="0" w:color="auto"/>
            </w:tcBorders>
            <w:shd w:val="clear" w:color="auto" w:fill="auto"/>
            <w:noWrap/>
            <w:vAlign w:val="center"/>
          </w:tcPr>
          <w:p w:rsidR="005B7CD9" w:rsidRPr="002B0847" w:rsidRDefault="005B7CD9" w:rsidP="002B0847">
            <w:pPr>
              <w:widowControl/>
              <w:jc w:val="center"/>
              <w:rPr>
                <w:rFonts w:ascii="ＭＳ Ｐゴシック" w:eastAsia="ＭＳ Ｐゴシック" w:hAnsi="ＭＳ Ｐゴシック" w:cs="ＭＳ Ｐゴシック"/>
                <w:color w:val="FF0000"/>
                <w:kern w:val="0"/>
                <w:szCs w:val="21"/>
              </w:rPr>
            </w:pPr>
          </w:p>
        </w:tc>
      </w:tr>
    </w:tbl>
    <w:p w:rsidR="002B0847" w:rsidRPr="00973F67" w:rsidRDefault="000E2345" w:rsidP="009666D1">
      <w:pPr>
        <w:rPr>
          <w:sz w:val="22"/>
          <w:u w:val="single"/>
        </w:rPr>
      </w:pPr>
      <w:r>
        <w:rPr>
          <w:rFonts w:hint="eastAsia"/>
        </w:rPr>
        <w:t xml:space="preserve">　　　</w:t>
      </w:r>
      <w:r w:rsidRPr="00973F67">
        <w:rPr>
          <w:rFonts w:hint="eastAsia"/>
          <w:sz w:val="22"/>
          <w:u w:val="single"/>
        </w:rPr>
        <w:t>※昼休み等で空白の時間帯が出来ないように注意すること。</w:t>
      </w:r>
    </w:p>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2B0847" w:rsidRDefault="002B0847" w:rsidP="009666D1"/>
    <w:p w:rsidR="00D82503" w:rsidRDefault="00605F30" w:rsidP="00D82503">
      <w:r>
        <w:rPr>
          <w:rFonts w:hint="eastAsia"/>
        </w:rPr>
        <w:t>１０</w:t>
      </w:r>
      <w:r w:rsidR="00D82503">
        <w:rPr>
          <w:rFonts w:hint="eastAsia"/>
        </w:rPr>
        <w:t xml:space="preserve">　緊急時連絡先</w:t>
      </w:r>
    </w:p>
    <w:tbl>
      <w:tblPr>
        <w:tblStyle w:val="a7"/>
        <w:tblW w:w="0" w:type="auto"/>
        <w:tblLook w:val="04A0" w:firstRow="1" w:lastRow="0" w:firstColumn="1" w:lastColumn="0" w:noHBand="0" w:noVBand="1"/>
      </w:tblPr>
      <w:tblGrid>
        <w:gridCol w:w="988"/>
        <w:gridCol w:w="3880"/>
        <w:gridCol w:w="2434"/>
        <w:gridCol w:w="2434"/>
      </w:tblGrid>
      <w:tr w:rsidR="00D82503" w:rsidTr="002B0847">
        <w:tc>
          <w:tcPr>
            <w:tcW w:w="988" w:type="dxa"/>
            <w:shd w:val="clear" w:color="auto" w:fill="BFBFBF" w:themeFill="background1" w:themeFillShade="BF"/>
          </w:tcPr>
          <w:p w:rsidR="00D82503" w:rsidRDefault="00D82503" w:rsidP="002B0847">
            <w:pPr>
              <w:jc w:val="center"/>
            </w:pPr>
            <w:r>
              <w:rPr>
                <w:rFonts w:hint="eastAsia"/>
              </w:rPr>
              <w:t>№</w:t>
            </w:r>
          </w:p>
        </w:tc>
        <w:tc>
          <w:tcPr>
            <w:tcW w:w="3880" w:type="dxa"/>
            <w:shd w:val="clear" w:color="auto" w:fill="BFBFBF" w:themeFill="background1" w:themeFillShade="BF"/>
          </w:tcPr>
          <w:p w:rsidR="00D82503" w:rsidRDefault="00D82503" w:rsidP="002B0847">
            <w:r>
              <w:rPr>
                <w:rFonts w:hint="eastAsia"/>
              </w:rPr>
              <w:t>施設名</w:t>
            </w:r>
          </w:p>
        </w:tc>
        <w:tc>
          <w:tcPr>
            <w:tcW w:w="2434" w:type="dxa"/>
            <w:shd w:val="clear" w:color="auto" w:fill="BFBFBF" w:themeFill="background1" w:themeFillShade="BF"/>
          </w:tcPr>
          <w:p w:rsidR="00D82503" w:rsidRDefault="00D82503" w:rsidP="002B0847">
            <w:r>
              <w:rPr>
                <w:rFonts w:hint="eastAsia"/>
              </w:rPr>
              <w:t>内容</w:t>
            </w:r>
          </w:p>
        </w:tc>
        <w:tc>
          <w:tcPr>
            <w:tcW w:w="2434" w:type="dxa"/>
            <w:shd w:val="clear" w:color="auto" w:fill="BFBFBF" w:themeFill="background1" w:themeFillShade="BF"/>
          </w:tcPr>
          <w:p w:rsidR="00D82503" w:rsidRDefault="00D82503" w:rsidP="002B0847">
            <w:r>
              <w:rPr>
                <w:rFonts w:hint="eastAsia"/>
              </w:rPr>
              <w:t>連絡先</w:t>
            </w:r>
          </w:p>
        </w:tc>
      </w:tr>
      <w:tr w:rsidR="00D82503" w:rsidTr="002B0847">
        <w:tc>
          <w:tcPr>
            <w:tcW w:w="988" w:type="dxa"/>
          </w:tcPr>
          <w:p w:rsidR="00D82503" w:rsidRDefault="00D82503" w:rsidP="002B0847">
            <w:pPr>
              <w:jc w:val="center"/>
            </w:pPr>
            <w:r>
              <w:rPr>
                <w:rFonts w:hint="eastAsia"/>
              </w:rPr>
              <w:t>１</w:t>
            </w:r>
          </w:p>
        </w:tc>
        <w:tc>
          <w:tcPr>
            <w:tcW w:w="3880" w:type="dxa"/>
          </w:tcPr>
          <w:p w:rsidR="00D82503" w:rsidRDefault="00D82503" w:rsidP="002B0847">
            <w:r>
              <w:rPr>
                <w:rFonts w:hint="eastAsia"/>
              </w:rPr>
              <w:t>宇都宮中央警察署</w:t>
            </w:r>
            <w:r w:rsidR="004E71FD">
              <w:rPr>
                <w:rFonts w:hint="eastAsia"/>
              </w:rPr>
              <w:t>（地域課）</w:t>
            </w:r>
          </w:p>
        </w:tc>
        <w:tc>
          <w:tcPr>
            <w:tcW w:w="2434" w:type="dxa"/>
          </w:tcPr>
          <w:p w:rsidR="00D82503" w:rsidRDefault="00D82503" w:rsidP="002B0847">
            <w:r>
              <w:rPr>
                <w:rFonts w:hint="eastAsia"/>
              </w:rPr>
              <w:t>事件・事故</w:t>
            </w:r>
          </w:p>
        </w:tc>
        <w:tc>
          <w:tcPr>
            <w:tcW w:w="2434" w:type="dxa"/>
          </w:tcPr>
          <w:p w:rsidR="00D82503" w:rsidRDefault="004E71FD" w:rsidP="002B0847">
            <w:r>
              <w:rPr>
                <w:rFonts w:hint="eastAsia"/>
              </w:rPr>
              <w:t>028-632-011</w:t>
            </w:r>
            <w:r w:rsidR="00D82503">
              <w:rPr>
                <w:rFonts w:hint="eastAsia"/>
              </w:rPr>
              <w:t>0</w:t>
            </w:r>
          </w:p>
        </w:tc>
      </w:tr>
      <w:tr w:rsidR="00D82503" w:rsidTr="002B0847">
        <w:tc>
          <w:tcPr>
            <w:tcW w:w="988" w:type="dxa"/>
          </w:tcPr>
          <w:p w:rsidR="00D82503" w:rsidRDefault="00D82503" w:rsidP="002B0847">
            <w:pPr>
              <w:jc w:val="center"/>
            </w:pPr>
            <w:r>
              <w:rPr>
                <w:rFonts w:hint="eastAsia"/>
              </w:rPr>
              <w:t>２</w:t>
            </w:r>
          </w:p>
        </w:tc>
        <w:tc>
          <w:tcPr>
            <w:tcW w:w="3880" w:type="dxa"/>
          </w:tcPr>
          <w:p w:rsidR="00D82503" w:rsidRDefault="00D82503" w:rsidP="002B0847">
            <w:r>
              <w:rPr>
                <w:rFonts w:hint="eastAsia"/>
              </w:rPr>
              <w:t>宇都宮市中央消防署</w:t>
            </w:r>
          </w:p>
        </w:tc>
        <w:tc>
          <w:tcPr>
            <w:tcW w:w="2434" w:type="dxa"/>
          </w:tcPr>
          <w:p w:rsidR="00D82503" w:rsidRDefault="00D82503" w:rsidP="002B0847">
            <w:r>
              <w:rPr>
                <w:rFonts w:hint="eastAsia"/>
              </w:rPr>
              <w:t>救急・火災</w:t>
            </w:r>
          </w:p>
        </w:tc>
        <w:tc>
          <w:tcPr>
            <w:tcW w:w="2434" w:type="dxa"/>
          </w:tcPr>
          <w:p w:rsidR="00D82503" w:rsidRDefault="00D82503" w:rsidP="002B0847">
            <w:r>
              <w:rPr>
                <w:rFonts w:hint="eastAsia"/>
              </w:rPr>
              <w:t>028-625-5500</w:t>
            </w:r>
          </w:p>
        </w:tc>
      </w:tr>
      <w:tr w:rsidR="00D82503" w:rsidTr="002B0847">
        <w:tc>
          <w:tcPr>
            <w:tcW w:w="988" w:type="dxa"/>
          </w:tcPr>
          <w:p w:rsidR="00D82503" w:rsidRDefault="00D82503" w:rsidP="002B0847">
            <w:pPr>
              <w:jc w:val="center"/>
            </w:pPr>
            <w:r>
              <w:rPr>
                <w:rFonts w:hint="eastAsia"/>
              </w:rPr>
              <w:t>３</w:t>
            </w:r>
          </w:p>
        </w:tc>
        <w:tc>
          <w:tcPr>
            <w:tcW w:w="3880" w:type="dxa"/>
          </w:tcPr>
          <w:p w:rsidR="00D82503" w:rsidRDefault="00E34FCB" w:rsidP="002B0847">
            <w:r>
              <w:rPr>
                <w:rFonts w:hint="eastAsia"/>
              </w:rPr>
              <w:t>○○○○</w:t>
            </w:r>
          </w:p>
        </w:tc>
        <w:tc>
          <w:tcPr>
            <w:tcW w:w="2434" w:type="dxa"/>
          </w:tcPr>
          <w:p w:rsidR="00D82503" w:rsidRDefault="00D82503" w:rsidP="002B0847">
            <w:r>
              <w:rPr>
                <w:rFonts w:hint="eastAsia"/>
              </w:rPr>
              <w:t>医療機関</w:t>
            </w:r>
          </w:p>
        </w:tc>
        <w:tc>
          <w:tcPr>
            <w:tcW w:w="2434" w:type="dxa"/>
          </w:tcPr>
          <w:p w:rsidR="00D82503" w:rsidRDefault="005B7CD9" w:rsidP="002B0847">
            <w:r>
              <w:rPr>
                <w:rFonts w:hint="eastAsia"/>
              </w:rPr>
              <w:t>○○○○</w:t>
            </w:r>
          </w:p>
        </w:tc>
      </w:tr>
      <w:tr w:rsidR="00D82503" w:rsidTr="002B0847">
        <w:tc>
          <w:tcPr>
            <w:tcW w:w="988" w:type="dxa"/>
          </w:tcPr>
          <w:p w:rsidR="00D82503" w:rsidRDefault="00D82503" w:rsidP="002B0847">
            <w:pPr>
              <w:jc w:val="center"/>
            </w:pPr>
            <w:r>
              <w:rPr>
                <w:rFonts w:hint="eastAsia"/>
              </w:rPr>
              <w:t>４</w:t>
            </w:r>
          </w:p>
        </w:tc>
        <w:tc>
          <w:tcPr>
            <w:tcW w:w="3880" w:type="dxa"/>
          </w:tcPr>
          <w:p w:rsidR="00D82503" w:rsidRDefault="00E34FCB" w:rsidP="002B0847">
            <w:r>
              <w:rPr>
                <w:rFonts w:hint="eastAsia"/>
              </w:rPr>
              <w:t>○○○○</w:t>
            </w:r>
          </w:p>
        </w:tc>
        <w:tc>
          <w:tcPr>
            <w:tcW w:w="2434" w:type="dxa"/>
          </w:tcPr>
          <w:p w:rsidR="00D82503" w:rsidRDefault="00D82503" w:rsidP="002B0847">
            <w:r>
              <w:rPr>
                <w:rFonts w:hint="eastAsia"/>
              </w:rPr>
              <w:t>医療機関</w:t>
            </w:r>
          </w:p>
        </w:tc>
        <w:tc>
          <w:tcPr>
            <w:tcW w:w="2434" w:type="dxa"/>
          </w:tcPr>
          <w:p w:rsidR="00D82503" w:rsidRDefault="005B7CD9" w:rsidP="002B0847">
            <w:r>
              <w:rPr>
                <w:rFonts w:hint="eastAsia"/>
              </w:rPr>
              <w:t>○○○○</w:t>
            </w:r>
          </w:p>
        </w:tc>
      </w:tr>
      <w:tr w:rsidR="00D82503" w:rsidTr="002B0847">
        <w:tc>
          <w:tcPr>
            <w:tcW w:w="988" w:type="dxa"/>
          </w:tcPr>
          <w:p w:rsidR="00D82503" w:rsidRDefault="00D82503" w:rsidP="002B0847">
            <w:pPr>
              <w:jc w:val="center"/>
            </w:pPr>
            <w:r>
              <w:rPr>
                <w:rFonts w:hint="eastAsia"/>
              </w:rPr>
              <w:t>５</w:t>
            </w:r>
          </w:p>
        </w:tc>
        <w:tc>
          <w:tcPr>
            <w:tcW w:w="3880" w:type="dxa"/>
          </w:tcPr>
          <w:p w:rsidR="00D82503" w:rsidRDefault="00D82503" w:rsidP="002B0847">
            <w:r>
              <w:rPr>
                <w:rFonts w:hint="eastAsia"/>
              </w:rPr>
              <w:t>宇都宮市保健所（生活衛生課）</w:t>
            </w:r>
          </w:p>
        </w:tc>
        <w:tc>
          <w:tcPr>
            <w:tcW w:w="2434" w:type="dxa"/>
          </w:tcPr>
          <w:p w:rsidR="00D82503" w:rsidRDefault="00D82503" w:rsidP="002B0847">
            <w:r>
              <w:rPr>
                <w:rFonts w:hint="eastAsia"/>
              </w:rPr>
              <w:t>保健衛生</w:t>
            </w:r>
          </w:p>
        </w:tc>
        <w:tc>
          <w:tcPr>
            <w:tcW w:w="2434" w:type="dxa"/>
          </w:tcPr>
          <w:p w:rsidR="00D82503" w:rsidRDefault="005B7CD9" w:rsidP="002B0847">
            <w:r>
              <w:rPr>
                <w:rFonts w:hint="eastAsia"/>
              </w:rPr>
              <w:t>○○○○</w:t>
            </w:r>
          </w:p>
        </w:tc>
      </w:tr>
      <w:tr w:rsidR="004E71FD" w:rsidTr="002B0847">
        <w:tc>
          <w:tcPr>
            <w:tcW w:w="988" w:type="dxa"/>
          </w:tcPr>
          <w:p w:rsidR="004E71FD" w:rsidRDefault="004E71FD" w:rsidP="002B0847">
            <w:pPr>
              <w:jc w:val="center"/>
            </w:pPr>
            <w:r>
              <w:rPr>
                <w:rFonts w:hint="eastAsia"/>
              </w:rPr>
              <w:t>６</w:t>
            </w:r>
          </w:p>
        </w:tc>
        <w:tc>
          <w:tcPr>
            <w:tcW w:w="3880" w:type="dxa"/>
          </w:tcPr>
          <w:p w:rsidR="004E71FD" w:rsidRDefault="004E71FD" w:rsidP="002B0847">
            <w:r>
              <w:rPr>
                <w:rFonts w:hint="eastAsia"/>
              </w:rPr>
              <w:t>宇都宮市　危機管理課</w:t>
            </w:r>
          </w:p>
        </w:tc>
        <w:tc>
          <w:tcPr>
            <w:tcW w:w="2434" w:type="dxa"/>
          </w:tcPr>
          <w:p w:rsidR="004E71FD" w:rsidRDefault="004E71FD" w:rsidP="002B0847">
            <w:r>
              <w:rPr>
                <w:rFonts w:hint="eastAsia"/>
              </w:rPr>
              <w:t>事件・事故等</w:t>
            </w:r>
          </w:p>
        </w:tc>
        <w:tc>
          <w:tcPr>
            <w:tcW w:w="2434" w:type="dxa"/>
          </w:tcPr>
          <w:p w:rsidR="004E71FD" w:rsidRDefault="005B7CD9" w:rsidP="002B0847">
            <w:r>
              <w:rPr>
                <w:rFonts w:hint="eastAsia"/>
              </w:rPr>
              <w:t>○○○○</w:t>
            </w:r>
          </w:p>
        </w:tc>
      </w:tr>
    </w:tbl>
    <w:p w:rsidR="00D82503" w:rsidRDefault="00D82503" w:rsidP="009666D1"/>
    <w:p w:rsidR="00605F30" w:rsidRPr="0098176C" w:rsidRDefault="00605F30" w:rsidP="009666D1">
      <w:r w:rsidRPr="0098176C">
        <w:rPr>
          <w:rFonts w:hint="eastAsia"/>
        </w:rPr>
        <w:t xml:space="preserve">１１　</w:t>
      </w:r>
      <w:r w:rsidR="001E7825" w:rsidRPr="0098176C">
        <w:rPr>
          <w:rFonts w:hint="eastAsia"/>
        </w:rPr>
        <w:t>当日の事前確認</w:t>
      </w:r>
      <w:r w:rsidRPr="0098176C">
        <w:rPr>
          <w:rFonts w:hint="eastAsia"/>
        </w:rPr>
        <w:t>について</w:t>
      </w:r>
    </w:p>
    <w:p w:rsidR="00605F30" w:rsidRPr="0098176C" w:rsidRDefault="001E7825" w:rsidP="009666D1">
      <w:r w:rsidRPr="0098176C">
        <w:rPr>
          <w:rFonts w:hint="eastAsia"/>
        </w:rPr>
        <w:t xml:space="preserve">　　・開場前に会場・周辺の</w:t>
      </w:r>
      <w:r w:rsidR="00E06D6B" w:rsidRPr="0098176C">
        <w:rPr>
          <w:rFonts w:hint="eastAsia"/>
        </w:rPr>
        <w:t>不審物の有無など</w:t>
      </w:r>
      <w:r w:rsidRPr="0098176C">
        <w:rPr>
          <w:rFonts w:hint="eastAsia"/>
        </w:rPr>
        <w:t>安全確認</w:t>
      </w:r>
      <w:r w:rsidR="00E06D6B" w:rsidRPr="0098176C">
        <w:rPr>
          <w:rFonts w:hint="eastAsia"/>
        </w:rPr>
        <w:t>を徹底</w:t>
      </w:r>
      <w:r w:rsidRPr="0098176C">
        <w:rPr>
          <w:rFonts w:hint="eastAsia"/>
        </w:rPr>
        <w:t>する。</w:t>
      </w:r>
    </w:p>
    <w:p w:rsidR="00605F30" w:rsidRDefault="00605F30" w:rsidP="009666D1"/>
    <w:p w:rsidR="008232F6" w:rsidRDefault="00605F30" w:rsidP="009666D1">
      <w:r>
        <w:rPr>
          <w:rFonts w:hint="eastAsia"/>
        </w:rPr>
        <w:t>１２</w:t>
      </w:r>
      <w:r w:rsidR="008232F6">
        <w:rPr>
          <w:rFonts w:hint="eastAsia"/>
        </w:rPr>
        <w:t xml:space="preserve">　様々な状況における対応について</w:t>
      </w:r>
    </w:p>
    <w:p w:rsidR="00CA7F84" w:rsidRPr="001E7825" w:rsidRDefault="00CA7F84" w:rsidP="00CA7F84">
      <w:pPr>
        <w:rPr>
          <w:rFonts w:asciiTheme="minorEastAsia" w:hAnsiTheme="minorEastAsia"/>
        </w:rPr>
      </w:pPr>
      <w:r w:rsidRPr="003226AA">
        <w:rPr>
          <w:rFonts w:asciiTheme="minorEastAsia" w:hAnsiTheme="minorEastAsia" w:hint="eastAsia"/>
          <w:color w:val="FF0000"/>
        </w:rPr>
        <w:t xml:space="preserve">　</w:t>
      </w:r>
      <w:r w:rsidRPr="001E7825">
        <w:rPr>
          <w:rFonts w:asciiTheme="minorEastAsia" w:hAnsiTheme="minorEastAsia" w:hint="eastAsia"/>
        </w:rPr>
        <w:t>⑴　不審者について</w:t>
      </w:r>
    </w:p>
    <w:p w:rsidR="00CA7F84" w:rsidRPr="001E7825" w:rsidRDefault="00202FED" w:rsidP="00CA7F84">
      <w:pPr>
        <w:rPr>
          <w:rFonts w:asciiTheme="minorEastAsia" w:hAnsiTheme="minorEastAsia"/>
        </w:rPr>
      </w:pPr>
      <w:r w:rsidRPr="001E7825">
        <w:rPr>
          <w:rFonts w:asciiTheme="minorEastAsia" w:hAnsiTheme="minorEastAsia" w:hint="eastAsia"/>
        </w:rPr>
        <w:t xml:space="preserve">　　・少しでも不審と思われる者を発見したら，</w:t>
      </w:r>
      <w:r w:rsidR="00AD4F8E" w:rsidRPr="001E7825">
        <w:rPr>
          <w:rFonts w:asciiTheme="minorEastAsia" w:hAnsiTheme="minorEastAsia" w:hint="eastAsia"/>
        </w:rPr>
        <w:t>本部</w:t>
      </w:r>
      <w:r w:rsidR="00CA7F84" w:rsidRPr="001E7825">
        <w:rPr>
          <w:rFonts w:asciiTheme="minorEastAsia" w:hAnsiTheme="minorEastAsia" w:hint="eastAsia"/>
        </w:rPr>
        <w:t>に報告し，関係者間で情報を共有する。</w:t>
      </w:r>
    </w:p>
    <w:p w:rsidR="00CA7F84" w:rsidRPr="001E7825" w:rsidRDefault="00202FED" w:rsidP="00CA7F84">
      <w:pPr>
        <w:rPr>
          <w:rFonts w:asciiTheme="minorEastAsia" w:hAnsiTheme="minorEastAsia"/>
        </w:rPr>
      </w:pPr>
      <w:r w:rsidRPr="001E7825">
        <w:rPr>
          <w:rFonts w:asciiTheme="minorEastAsia" w:hAnsiTheme="minorEastAsia" w:hint="eastAsia"/>
        </w:rPr>
        <w:t xml:space="preserve">　　・</w:t>
      </w:r>
      <w:r w:rsidR="00CA7F84" w:rsidRPr="001E7825">
        <w:rPr>
          <w:rFonts w:asciiTheme="minorEastAsia" w:hAnsiTheme="minorEastAsia" w:hint="eastAsia"/>
        </w:rPr>
        <w:t>不審者に対しては，安易に声掛けを</w:t>
      </w:r>
      <w:r w:rsidRPr="001E7825">
        <w:rPr>
          <w:rFonts w:asciiTheme="minorEastAsia" w:hAnsiTheme="minorEastAsia" w:hint="eastAsia"/>
        </w:rPr>
        <w:t>せず</w:t>
      </w:r>
      <w:r w:rsidR="00CA7F84" w:rsidRPr="001E7825">
        <w:rPr>
          <w:rFonts w:asciiTheme="minorEastAsia" w:hAnsiTheme="minorEastAsia" w:hint="eastAsia"/>
        </w:rPr>
        <w:t>，様子を観察するとともに，冷静な対応を心掛ける</w:t>
      </w:r>
    </w:p>
    <w:p w:rsidR="00CA7F84" w:rsidRPr="001E7825" w:rsidRDefault="00202FED" w:rsidP="00CA7F84">
      <w:pPr>
        <w:rPr>
          <w:rFonts w:asciiTheme="minorEastAsia" w:hAnsiTheme="minorEastAsia"/>
        </w:rPr>
      </w:pPr>
      <w:r w:rsidRPr="001E7825">
        <w:rPr>
          <w:rFonts w:asciiTheme="minorEastAsia" w:hAnsiTheme="minorEastAsia" w:hint="eastAsia"/>
        </w:rPr>
        <w:t xml:space="preserve">　　・</w:t>
      </w:r>
      <w:r w:rsidR="00CA7F84" w:rsidRPr="001E7825">
        <w:rPr>
          <w:rFonts w:asciiTheme="minorEastAsia" w:hAnsiTheme="minorEastAsia" w:hint="eastAsia"/>
        </w:rPr>
        <w:t>不審な行為を確認した場合，直ちに警察へ通報するとともに，来場者の安全確保に努める。</w:t>
      </w:r>
    </w:p>
    <w:p w:rsidR="00E03B7F" w:rsidRPr="001E7825" w:rsidRDefault="00E03B7F" w:rsidP="00CA7F84">
      <w:pPr>
        <w:rPr>
          <w:rFonts w:asciiTheme="minorEastAsia" w:hAnsiTheme="minorEastAsia"/>
        </w:rPr>
      </w:pPr>
      <w:r w:rsidRPr="001E7825">
        <w:rPr>
          <w:rFonts w:asciiTheme="minorEastAsia" w:hAnsiTheme="minorEastAsia" w:hint="eastAsia"/>
          <w:noProof/>
        </w:rPr>
        <mc:AlternateContent>
          <mc:Choice Requires="wps">
            <w:drawing>
              <wp:anchor distT="0" distB="0" distL="114300" distR="114300" simplePos="0" relativeHeight="251990016" behindDoc="0" locked="0" layoutInCell="1" allowOverlap="1">
                <wp:simplePos x="0" y="0"/>
                <wp:positionH relativeFrom="column">
                  <wp:posOffset>104775</wp:posOffset>
                </wp:positionH>
                <wp:positionV relativeFrom="paragraph">
                  <wp:posOffset>34925</wp:posOffset>
                </wp:positionV>
                <wp:extent cx="4163060" cy="1019175"/>
                <wp:effectExtent l="0" t="0" r="27940" b="28575"/>
                <wp:wrapNone/>
                <wp:docPr id="10" name="大かっこ 10"/>
                <wp:cNvGraphicFramePr/>
                <a:graphic xmlns:a="http://schemas.openxmlformats.org/drawingml/2006/main">
                  <a:graphicData uri="http://schemas.microsoft.com/office/word/2010/wordprocessingShape">
                    <wps:wsp>
                      <wps:cNvSpPr/>
                      <wps:spPr>
                        <a:xfrm>
                          <a:off x="0" y="0"/>
                          <a:ext cx="4163060" cy="1019175"/>
                        </a:xfrm>
                        <a:prstGeom prst="bracketPair">
                          <a:avLst>
                            <a:gd name="adj" fmla="val 1197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426C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o:spid="_x0000_s1026" type="#_x0000_t185" style="position:absolute;left:0;text-align:left;margin-left:8.25pt;margin-top:2.75pt;width:327.8pt;height:80.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" adj="2587" strokecolor="black [3213]" strokeweight=".5pt">
                <v:stroke joinstyle="miter"/>
              </v:shape>
            </w:pict>
          </mc:Fallback>
        </mc:AlternateContent>
      </w:r>
      <w:r w:rsidRPr="001E7825">
        <w:rPr>
          <w:rFonts w:asciiTheme="minorEastAsia" w:hAnsiTheme="minorEastAsia" w:hint="eastAsia"/>
        </w:rPr>
        <w:t xml:space="preserve">　　※不審者に該当するようなケース</w:t>
      </w:r>
    </w:p>
    <w:p w:rsidR="00E03B7F" w:rsidRPr="001E7825" w:rsidRDefault="00190E79" w:rsidP="00CA7F84">
      <w:pPr>
        <w:rPr>
          <w:rFonts w:asciiTheme="minorEastAsia" w:hAnsiTheme="minorEastAsia"/>
        </w:rPr>
      </w:pPr>
      <w:r w:rsidRPr="001E7825">
        <w:rPr>
          <w:rFonts w:asciiTheme="minorEastAsia" w:hAnsiTheme="minorEastAsia" w:hint="eastAsia"/>
        </w:rPr>
        <w:t xml:space="preserve">　　　・イベントを一切見ずに，頻繁に視線を動かしている</w:t>
      </w:r>
      <w:r w:rsidR="00E03B7F" w:rsidRPr="001E7825">
        <w:rPr>
          <w:rFonts w:asciiTheme="minorEastAsia" w:hAnsiTheme="minorEastAsia" w:hint="eastAsia"/>
        </w:rPr>
        <w:t>人</w:t>
      </w:r>
    </w:p>
    <w:p w:rsidR="00CA7F84" w:rsidRDefault="00E03B7F" w:rsidP="009666D1">
      <w:pPr>
        <w:rPr>
          <w:rFonts w:asciiTheme="minorEastAsia" w:hAnsiTheme="minorEastAsia"/>
        </w:rPr>
      </w:pPr>
      <w:r w:rsidRPr="001E7825">
        <w:rPr>
          <w:rFonts w:asciiTheme="minorEastAsia" w:hAnsiTheme="minorEastAsia" w:hint="eastAsia"/>
        </w:rPr>
        <w:t xml:space="preserve">　　　・イベントに不相応な大きなバックを持っている人　　</w:t>
      </w:r>
      <w:r w:rsidR="00190E79" w:rsidRPr="001E7825">
        <w:rPr>
          <w:rFonts w:asciiTheme="minorEastAsia" w:hAnsiTheme="minorEastAsia" w:hint="eastAsia"/>
        </w:rPr>
        <w:t xml:space="preserve">　</w:t>
      </w:r>
    </w:p>
    <w:p w:rsidR="001E7825" w:rsidRPr="0098176C" w:rsidRDefault="001E7825" w:rsidP="009666D1">
      <w:pPr>
        <w:rPr>
          <w:rFonts w:asciiTheme="minorEastAsia" w:hAnsiTheme="minorEastAsia"/>
        </w:rPr>
      </w:pPr>
      <w:r>
        <w:rPr>
          <w:rFonts w:asciiTheme="minorEastAsia" w:hAnsiTheme="minorEastAsia" w:hint="eastAsia"/>
        </w:rPr>
        <w:t xml:space="preserve">　　　</w:t>
      </w:r>
      <w:r w:rsidRPr="0098176C">
        <w:rPr>
          <w:rFonts w:asciiTheme="minorEastAsia" w:hAnsiTheme="minorEastAsia" w:hint="eastAsia"/>
        </w:rPr>
        <w:t>・環境に不相応な恰好をしている人</w:t>
      </w:r>
    </w:p>
    <w:p w:rsidR="001E7825" w:rsidRPr="001E7825" w:rsidRDefault="001E7825" w:rsidP="009666D1">
      <w:pPr>
        <w:rPr>
          <w:rFonts w:asciiTheme="minorEastAsia" w:hAnsiTheme="minorEastAsia"/>
        </w:rPr>
      </w:pPr>
      <w:r w:rsidRPr="0098176C">
        <w:rPr>
          <w:rFonts w:asciiTheme="minorEastAsia" w:hAnsiTheme="minorEastAsia" w:hint="eastAsia"/>
        </w:rPr>
        <w:t xml:space="preserve">　　　・同じ場所を繰り返し通過する人　等</w:t>
      </w:r>
    </w:p>
    <w:p w:rsidR="00E03B7F" w:rsidRPr="00CA7F84" w:rsidRDefault="00E03B7F" w:rsidP="009666D1"/>
    <w:p w:rsidR="00CA7F84" w:rsidRPr="001E7825" w:rsidRDefault="00CA7F84" w:rsidP="00CA7F84">
      <w:pPr>
        <w:rPr>
          <w:rFonts w:asciiTheme="minorEastAsia" w:hAnsiTheme="minorEastAsia"/>
        </w:rPr>
      </w:pPr>
      <w:r w:rsidRPr="003226AA">
        <w:rPr>
          <w:rFonts w:asciiTheme="minorEastAsia" w:hAnsiTheme="minorEastAsia" w:hint="eastAsia"/>
          <w:color w:val="FF0000"/>
        </w:rPr>
        <w:t xml:space="preserve">　</w:t>
      </w:r>
      <w:r w:rsidRPr="001E7825">
        <w:rPr>
          <w:rFonts w:asciiTheme="minorEastAsia" w:hAnsiTheme="minorEastAsia" w:hint="eastAsia"/>
        </w:rPr>
        <w:t>⑵　不審物について</w:t>
      </w:r>
    </w:p>
    <w:p w:rsidR="00AD4F8E" w:rsidRPr="001E7825" w:rsidRDefault="00CA7F84" w:rsidP="009606B2">
      <w:pPr>
        <w:ind w:left="420" w:hangingChars="200" w:hanging="420"/>
        <w:rPr>
          <w:rFonts w:asciiTheme="minorEastAsia" w:hAnsiTheme="minorEastAsia"/>
        </w:rPr>
      </w:pPr>
      <w:r w:rsidRPr="001E7825">
        <w:rPr>
          <w:rFonts w:asciiTheme="minorEastAsia" w:hAnsiTheme="minorEastAsia" w:hint="eastAsia"/>
        </w:rPr>
        <w:t xml:space="preserve">　　</w:t>
      </w:r>
      <w:r w:rsidR="00202FED" w:rsidRPr="001E7825">
        <w:rPr>
          <w:rFonts w:asciiTheme="minorEastAsia" w:hAnsiTheme="minorEastAsia" w:hint="eastAsia"/>
        </w:rPr>
        <w:t>・</w:t>
      </w:r>
      <w:r w:rsidRPr="001E7825">
        <w:rPr>
          <w:rFonts w:asciiTheme="minorEastAsia" w:hAnsiTheme="minorEastAsia" w:hint="eastAsia"/>
        </w:rPr>
        <w:t>紙袋や鞄類など、中身がわからない不審物を発見したら，触れたり，動かしたりせずに，直ちに</w:t>
      </w:r>
      <w:r w:rsidR="00AD4F8E" w:rsidRPr="001E7825">
        <w:rPr>
          <w:rFonts w:asciiTheme="minorEastAsia" w:hAnsiTheme="minorEastAsia" w:hint="eastAsia"/>
        </w:rPr>
        <w:t>本部へ連絡する。</w:t>
      </w:r>
    </w:p>
    <w:p w:rsidR="00CA7F84" w:rsidRPr="001E7825" w:rsidRDefault="00AD4F8E" w:rsidP="009606B2">
      <w:pPr>
        <w:ind w:left="420" w:hangingChars="200" w:hanging="420"/>
        <w:rPr>
          <w:rFonts w:asciiTheme="minorEastAsia" w:hAnsiTheme="minorEastAsia"/>
        </w:rPr>
      </w:pPr>
      <w:r w:rsidRPr="001E7825">
        <w:rPr>
          <w:rFonts w:asciiTheme="minorEastAsia" w:hAnsiTheme="minorEastAsia" w:hint="eastAsia"/>
        </w:rPr>
        <w:t xml:space="preserve">　　・爆発物や有毒物質の可能性も考慮し，一般来場者を離れさせ</w:t>
      </w:r>
      <w:r w:rsidR="00CA7F84" w:rsidRPr="001E7825">
        <w:rPr>
          <w:rFonts w:asciiTheme="minorEastAsia" w:hAnsiTheme="minorEastAsia" w:hint="eastAsia"/>
        </w:rPr>
        <w:t>付近への立入を規制</w:t>
      </w:r>
      <w:r w:rsidRPr="001E7825">
        <w:rPr>
          <w:rFonts w:asciiTheme="minorEastAsia" w:hAnsiTheme="minorEastAsia" w:hint="eastAsia"/>
        </w:rPr>
        <w:t>し，警察へ通報する。</w:t>
      </w:r>
    </w:p>
    <w:p w:rsidR="005060DC" w:rsidRPr="001E7825" w:rsidRDefault="005060DC" w:rsidP="005060DC">
      <w:pPr>
        <w:rPr>
          <w:rFonts w:asciiTheme="minorEastAsia" w:hAnsiTheme="minorEastAsia"/>
        </w:rPr>
      </w:pPr>
    </w:p>
    <w:p w:rsidR="005060DC" w:rsidRDefault="005060DC" w:rsidP="005060DC">
      <w:pPr>
        <w:rPr>
          <w:rFonts w:asciiTheme="minorEastAsia" w:hAnsiTheme="minorEastAsia"/>
        </w:rPr>
      </w:pPr>
      <w:r>
        <w:rPr>
          <w:rFonts w:asciiTheme="minorEastAsia" w:hAnsiTheme="minorEastAsia" w:hint="eastAsia"/>
        </w:rPr>
        <w:t xml:space="preserve">　⑶　迷子について</w:t>
      </w:r>
    </w:p>
    <w:p w:rsidR="005060DC" w:rsidRDefault="00AD4F8E" w:rsidP="00AD4F8E">
      <w:pPr>
        <w:ind w:left="420" w:hangingChars="200" w:hanging="420"/>
        <w:rPr>
          <w:rFonts w:asciiTheme="minorEastAsia" w:hAnsiTheme="minorEastAsia"/>
        </w:rPr>
      </w:pPr>
      <w:r>
        <w:rPr>
          <w:rFonts w:asciiTheme="minorEastAsia" w:hAnsiTheme="minorEastAsia" w:hint="eastAsia"/>
        </w:rPr>
        <w:t xml:space="preserve">　　・迷子を発見したら，本部に案内し</w:t>
      </w:r>
      <w:r w:rsidR="005060DC">
        <w:rPr>
          <w:rFonts w:asciiTheme="minorEastAsia" w:hAnsiTheme="minorEastAsia" w:hint="eastAsia"/>
        </w:rPr>
        <w:t>，氏名・年齢・性別・保護者氏名・連絡先・住所等を確認後，会場アナウンスす</w:t>
      </w:r>
      <w:r>
        <w:rPr>
          <w:rFonts w:asciiTheme="minorEastAsia" w:hAnsiTheme="minorEastAsia" w:hint="eastAsia"/>
        </w:rPr>
        <w:t>る</w:t>
      </w:r>
      <w:r w:rsidR="005060DC">
        <w:rPr>
          <w:rFonts w:asciiTheme="minorEastAsia" w:hAnsiTheme="minorEastAsia" w:hint="eastAsia"/>
        </w:rPr>
        <w:t>。</w:t>
      </w:r>
    </w:p>
    <w:p w:rsidR="00E03B7F" w:rsidRPr="001E7825" w:rsidRDefault="00E03B7F" w:rsidP="00AD4F8E">
      <w:pPr>
        <w:ind w:left="420" w:hangingChars="200" w:hanging="420"/>
        <w:rPr>
          <w:rFonts w:asciiTheme="minorEastAsia" w:hAnsiTheme="minorEastAsia"/>
        </w:rPr>
      </w:pPr>
      <w:r>
        <w:rPr>
          <w:rFonts w:asciiTheme="minorEastAsia" w:hAnsiTheme="minorEastAsia" w:hint="eastAsia"/>
        </w:rPr>
        <w:t xml:space="preserve">　</w:t>
      </w:r>
      <w:r w:rsidRPr="00E03B7F">
        <w:rPr>
          <w:rFonts w:asciiTheme="minorEastAsia" w:hAnsiTheme="minorEastAsia" w:hint="eastAsia"/>
          <w:color w:val="0070C0"/>
        </w:rPr>
        <w:t xml:space="preserve">　・</w:t>
      </w:r>
      <w:r w:rsidRPr="001E7825">
        <w:rPr>
          <w:rFonts w:asciiTheme="minorEastAsia" w:hAnsiTheme="minorEastAsia" w:hint="eastAsia"/>
        </w:rPr>
        <w:t>保護者が子どもを探している場合は，すぐに会場アナウンス及びスタッフ巡回等を行う。</w:t>
      </w:r>
    </w:p>
    <w:p w:rsidR="005060DC" w:rsidRPr="00E03B7F" w:rsidRDefault="005060DC" w:rsidP="005060DC">
      <w:pPr>
        <w:rPr>
          <w:rFonts w:asciiTheme="minorEastAsia" w:hAnsiTheme="minorEastAsia"/>
        </w:rPr>
      </w:pPr>
    </w:p>
    <w:p w:rsidR="005060DC" w:rsidRDefault="005060DC" w:rsidP="005060DC">
      <w:pPr>
        <w:rPr>
          <w:rFonts w:asciiTheme="minorEastAsia" w:hAnsiTheme="minorEastAsia"/>
        </w:rPr>
      </w:pPr>
      <w:r>
        <w:rPr>
          <w:rFonts w:asciiTheme="minorEastAsia" w:hAnsiTheme="minorEastAsia" w:hint="eastAsia"/>
        </w:rPr>
        <w:t xml:space="preserve">　⑷　忘れ物等について</w:t>
      </w:r>
    </w:p>
    <w:p w:rsidR="00AD4F8E" w:rsidRDefault="00AD4F8E" w:rsidP="00AD4F8E">
      <w:pPr>
        <w:ind w:left="420" w:hangingChars="200" w:hanging="420"/>
        <w:rPr>
          <w:rFonts w:asciiTheme="minorEastAsia" w:hAnsiTheme="minorEastAsia"/>
        </w:rPr>
      </w:pPr>
      <w:r>
        <w:rPr>
          <w:rFonts w:asciiTheme="minorEastAsia" w:hAnsiTheme="minorEastAsia" w:hint="eastAsia"/>
        </w:rPr>
        <w:t xml:space="preserve">　　・忘れ物や落とし物は，発見したら</w:t>
      </w:r>
      <w:r w:rsidR="005060DC">
        <w:rPr>
          <w:rFonts w:asciiTheme="minorEastAsia" w:hAnsiTheme="minorEastAsia" w:hint="eastAsia"/>
        </w:rPr>
        <w:t>本部に連絡</w:t>
      </w:r>
      <w:r>
        <w:rPr>
          <w:rFonts w:asciiTheme="minorEastAsia" w:hAnsiTheme="minorEastAsia" w:hint="eastAsia"/>
        </w:rPr>
        <w:t>する。</w:t>
      </w:r>
    </w:p>
    <w:p w:rsidR="00AD4F8E" w:rsidRDefault="00AD4F8E" w:rsidP="00AD4F8E">
      <w:pPr>
        <w:ind w:left="420" w:hangingChars="200" w:hanging="420"/>
        <w:rPr>
          <w:rFonts w:asciiTheme="minorEastAsia" w:hAnsiTheme="minorEastAsia"/>
        </w:rPr>
      </w:pPr>
      <w:r>
        <w:rPr>
          <w:rFonts w:asciiTheme="minorEastAsia" w:hAnsiTheme="minorEastAsia" w:hint="eastAsia"/>
        </w:rPr>
        <w:t xml:space="preserve">　　・</w:t>
      </w:r>
      <w:r w:rsidR="005060DC">
        <w:rPr>
          <w:rFonts w:asciiTheme="minorEastAsia" w:hAnsiTheme="minorEastAsia" w:hint="eastAsia"/>
        </w:rPr>
        <w:t>拾得した時間・場所等を確認後，会場アナウンス</w:t>
      </w:r>
      <w:r>
        <w:rPr>
          <w:rFonts w:asciiTheme="minorEastAsia" w:hAnsiTheme="minorEastAsia" w:hint="eastAsia"/>
        </w:rPr>
        <w:t>する。</w:t>
      </w:r>
    </w:p>
    <w:p w:rsidR="005060DC" w:rsidRDefault="00AD4F8E" w:rsidP="00AD4F8E">
      <w:pPr>
        <w:ind w:left="420" w:hangingChars="200" w:hanging="420"/>
        <w:rPr>
          <w:rFonts w:asciiTheme="minorEastAsia" w:hAnsiTheme="minorEastAsia"/>
        </w:rPr>
      </w:pPr>
      <w:r>
        <w:rPr>
          <w:rFonts w:asciiTheme="minorEastAsia" w:hAnsiTheme="minorEastAsia" w:hint="eastAsia"/>
        </w:rPr>
        <w:t xml:space="preserve">　　・</w:t>
      </w:r>
      <w:r w:rsidR="005060DC">
        <w:rPr>
          <w:rFonts w:asciiTheme="minorEastAsia" w:hAnsiTheme="minorEastAsia" w:hint="eastAsia"/>
        </w:rPr>
        <w:t>なお，イベント中に持ち主が現れない場合は，拾得物として後日，警察に届け</w:t>
      </w:r>
      <w:r>
        <w:rPr>
          <w:rFonts w:asciiTheme="minorEastAsia" w:hAnsiTheme="minorEastAsia" w:hint="eastAsia"/>
        </w:rPr>
        <w:t>る</w:t>
      </w:r>
      <w:r w:rsidR="005060DC">
        <w:rPr>
          <w:rFonts w:asciiTheme="minorEastAsia" w:hAnsiTheme="minorEastAsia" w:hint="eastAsia"/>
        </w:rPr>
        <w:t>。</w:t>
      </w:r>
    </w:p>
    <w:p w:rsidR="00202FED" w:rsidRDefault="005060DC" w:rsidP="009666D1">
      <w:r>
        <w:rPr>
          <w:rFonts w:hint="eastAsia"/>
        </w:rPr>
        <w:t xml:space="preserve">　</w:t>
      </w:r>
      <w:r w:rsidR="00160000">
        <w:rPr>
          <w:rFonts w:asciiTheme="minorEastAsia" w:hAnsiTheme="minorEastAsia" w:hint="eastAsia"/>
        </w:rPr>
        <w:t>⑸</w:t>
      </w:r>
      <w:r>
        <w:rPr>
          <w:rFonts w:hint="eastAsia"/>
        </w:rPr>
        <w:t xml:space="preserve">　負傷者対応について</w:t>
      </w:r>
    </w:p>
    <w:p w:rsidR="005060DC" w:rsidRDefault="00160000" w:rsidP="009666D1">
      <w:r>
        <w:rPr>
          <w:rFonts w:hint="eastAsia"/>
        </w:rPr>
        <w:t xml:space="preserve">　　・状態</w:t>
      </w:r>
      <w:r w:rsidR="00AD4F8E">
        <w:rPr>
          <w:rFonts w:hint="eastAsia"/>
        </w:rPr>
        <w:t>を確認し，軽度の場合は本部</w:t>
      </w:r>
      <w:r w:rsidR="005060DC">
        <w:rPr>
          <w:rFonts w:hint="eastAsia"/>
        </w:rPr>
        <w:t>にて処置を行う。</w:t>
      </w:r>
    </w:p>
    <w:p w:rsidR="005060DC" w:rsidRDefault="005060DC" w:rsidP="009666D1">
      <w:r>
        <w:rPr>
          <w:rFonts w:hint="eastAsia"/>
        </w:rPr>
        <w:t xml:space="preserve">　　・重傷</w:t>
      </w:r>
      <w:r w:rsidR="00160000">
        <w:rPr>
          <w:rFonts w:hint="eastAsia"/>
        </w:rPr>
        <w:t>の場合は，本部より</w:t>
      </w:r>
      <w:r>
        <w:rPr>
          <w:rFonts w:hint="eastAsia"/>
        </w:rPr>
        <w:t>消防に連絡し，最寄りの医療機関へ搬送する。</w:t>
      </w:r>
    </w:p>
    <w:p w:rsidR="00202FED" w:rsidRDefault="00202FED" w:rsidP="009666D1"/>
    <w:p w:rsidR="009666D1" w:rsidRPr="001E7825" w:rsidRDefault="008232F6" w:rsidP="009666D1">
      <w:r w:rsidRPr="003226AA">
        <w:rPr>
          <w:rFonts w:hint="eastAsia"/>
          <w:color w:val="FF0000"/>
        </w:rPr>
        <w:t xml:space="preserve">　</w:t>
      </w:r>
      <w:r w:rsidR="00160000">
        <w:rPr>
          <w:rFonts w:asciiTheme="minorEastAsia" w:hAnsiTheme="minorEastAsia" w:hint="eastAsia"/>
        </w:rPr>
        <w:t>⑹</w:t>
      </w:r>
      <w:r w:rsidR="00CA7F84">
        <w:rPr>
          <w:rFonts w:asciiTheme="minorEastAsia" w:hAnsiTheme="minorEastAsia" w:hint="eastAsia"/>
        </w:rPr>
        <w:t xml:space="preserve">　</w:t>
      </w:r>
      <w:r w:rsidR="005060DC" w:rsidRPr="001E7825">
        <w:rPr>
          <w:rFonts w:asciiTheme="minorEastAsia" w:hAnsiTheme="minorEastAsia" w:hint="eastAsia"/>
        </w:rPr>
        <w:t>有事の際の</w:t>
      </w:r>
      <w:r w:rsidR="003226AA" w:rsidRPr="001E7825">
        <w:rPr>
          <w:rFonts w:hint="eastAsia"/>
        </w:rPr>
        <w:t>負傷者</w:t>
      </w:r>
      <w:r w:rsidR="005060DC" w:rsidRPr="001E7825">
        <w:rPr>
          <w:rFonts w:hint="eastAsia"/>
        </w:rPr>
        <w:t>対応について</w:t>
      </w:r>
    </w:p>
    <w:p w:rsidR="002242A7" w:rsidRPr="001E7825" w:rsidRDefault="008232F6" w:rsidP="00AD4F8E">
      <w:pPr>
        <w:ind w:left="420" w:hangingChars="200" w:hanging="420"/>
      </w:pPr>
      <w:r w:rsidRPr="001E7825">
        <w:rPr>
          <w:rFonts w:hint="eastAsia"/>
        </w:rPr>
        <w:t xml:space="preserve">　　</w:t>
      </w:r>
      <w:r w:rsidR="00202FED" w:rsidRPr="001E7825">
        <w:rPr>
          <w:rFonts w:hint="eastAsia"/>
        </w:rPr>
        <w:t>・</w:t>
      </w:r>
      <w:r w:rsidR="003226AA" w:rsidRPr="001E7825">
        <w:rPr>
          <w:rFonts w:hint="eastAsia"/>
        </w:rPr>
        <w:t>負傷者等が出た場合は，直ちに消防</w:t>
      </w:r>
      <w:r w:rsidR="00E03B7F" w:rsidRPr="001E7825">
        <w:rPr>
          <w:rFonts w:hint="eastAsia"/>
        </w:rPr>
        <w:t>・警察</w:t>
      </w:r>
      <w:r w:rsidR="00190E79" w:rsidRPr="001E7825">
        <w:rPr>
          <w:rFonts w:hint="eastAsia"/>
        </w:rPr>
        <w:t>への通報を行ったのち</w:t>
      </w:r>
      <w:r w:rsidR="003226AA" w:rsidRPr="001E7825">
        <w:rPr>
          <w:rFonts w:hint="eastAsia"/>
        </w:rPr>
        <w:t>，</w:t>
      </w:r>
      <w:r w:rsidR="00190E79" w:rsidRPr="001E7825">
        <w:rPr>
          <w:rFonts w:hint="eastAsia"/>
        </w:rPr>
        <w:t>本部へも連絡する。その後，</w:t>
      </w:r>
      <w:r w:rsidR="003226AA" w:rsidRPr="001E7825">
        <w:rPr>
          <w:rFonts w:hint="eastAsia"/>
        </w:rPr>
        <w:t>できる限りの応急救護を行うとともに，安全な場所へ避難させる。</w:t>
      </w:r>
    </w:p>
    <w:p w:rsidR="003226AA" w:rsidRPr="001E7825" w:rsidRDefault="003226AA" w:rsidP="003226AA">
      <w:r w:rsidRPr="001E7825">
        <w:rPr>
          <w:rFonts w:hint="eastAsia"/>
        </w:rPr>
        <w:t xml:space="preserve">　　</w:t>
      </w:r>
      <w:r w:rsidR="00202FED" w:rsidRPr="001E7825">
        <w:rPr>
          <w:rFonts w:hint="eastAsia"/>
        </w:rPr>
        <w:t>・</w:t>
      </w:r>
      <w:r w:rsidRPr="001E7825">
        <w:rPr>
          <w:rFonts w:hint="eastAsia"/>
        </w:rPr>
        <w:t>負傷者の救護のため現場に近づく際は，二次災害の発生に十分注意する</w:t>
      </w:r>
    </w:p>
    <w:p w:rsidR="003226AA" w:rsidRPr="001E7825" w:rsidRDefault="003226AA" w:rsidP="003226AA">
      <w:r w:rsidRPr="001E7825">
        <w:rPr>
          <w:rFonts w:hint="eastAsia"/>
        </w:rPr>
        <w:t xml:space="preserve">　　</w:t>
      </w:r>
      <w:r w:rsidR="00202FED" w:rsidRPr="001E7825">
        <w:rPr>
          <w:rFonts w:hint="eastAsia"/>
        </w:rPr>
        <w:t>・</w:t>
      </w:r>
      <w:r w:rsidRPr="001E7825">
        <w:rPr>
          <w:rFonts w:hint="eastAsia"/>
        </w:rPr>
        <w:t>多数の負傷者が発生した場合は，会場内に支援を呼びかけるなど，負傷者の救護に最善を尽くす。</w:t>
      </w:r>
    </w:p>
    <w:p w:rsidR="003226AA" w:rsidRDefault="00CA7F84" w:rsidP="003226AA">
      <w:pPr>
        <w:rPr>
          <w:rFonts w:asciiTheme="minorEastAsia" w:hAnsiTheme="minorEastAsia"/>
        </w:rPr>
      </w:pPr>
      <w:r>
        <w:rPr>
          <w:rFonts w:asciiTheme="minorEastAsia" w:hAnsiTheme="minorEastAsia" w:hint="eastAsia"/>
        </w:rPr>
        <w:t xml:space="preserve">　【参考】</w:t>
      </w:r>
    </w:p>
    <w:p w:rsidR="00CA7F84" w:rsidRDefault="00CA7F84" w:rsidP="00CA7F84">
      <w:pPr>
        <w:rPr>
          <w:rFonts w:asciiTheme="minorEastAsia" w:hAnsiTheme="minorEastAsia"/>
        </w:rPr>
      </w:pPr>
      <w:r>
        <w:rPr>
          <w:rFonts w:asciiTheme="minorEastAsia" w:hAnsiTheme="minorEastAsia" w:hint="eastAsia"/>
        </w:rPr>
        <w:t xml:space="preserve">　救命用具の設置場所について</w:t>
      </w:r>
    </w:p>
    <w:p w:rsidR="00CA7F84" w:rsidRDefault="00CA7F84" w:rsidP="00CA7F84">
      <w:pPr>
        <w:rPr>
          <w:rFonts w:asciiTheme="minorEastAsia" w:hAnsiTheme="minorEastAsia"/>
        </w:rPr>
      </w:pPr>
      <w:r>
        <w:rPr>
          <w:rFonts w:asciiTheme="minorEastAsia" w:hAnsiTheme="minorEastAsia" w:hint="eastAsia"/>
        </w:rPr>
        <w:t xml:space="preserve">　　○本部・・・・・・・</w:t>
      </w:r>
      <w:r w:rsidR="00D82503">
        <w:rPr>
          <w:rFonts w:asciiTheme="minorEastAsia" w:hAnsiTheme="minorEastAsia" w:hint="eastAsia"/>
        </w:rPr>
        <w:t>ＡＥＤ</w:t>
      </w:r>
      <w:r w:rsidR="00202FED">
        <w:rPr>
          <w:rFonts w:asciiTheme="minorEastAsia" w:hAnsiTheme="minorEastAsia" w:hint="eastAsia"/>
        </w:rPr>
        <w:t>，救急道具</w:t>
      </w:r>
    </w:p>
    <w:p w:rsidR="00CA7F84" w:rsidRDefault="00CA7F84" w:rsidP="00CA7F84">
      <w:pPr>
        <w:rPr>
          <w:rFonts w:asciiTheme="minorEastAsia" w:hAnsiTheme="minorEastAsia"/>
        </w:rPr>
      </w:pPr>
      <w:r>
        <w:rPr>
          <w:rFonts w:asciiTheme="minorEastAsia" w:hAnsiTheme="minorEastAsia" w:hint="eastAsia"/>
        </w:rPr>
        <w:t xml:space="preserve">　　○清明館・・・・・・ＡＥＤ</w:t>
      </w:r>
    </w:p>
    <w:p w:rsidR="00CA7F84" w:rsidRDefault="00CA7F84" w:rsidP="00CA7F84">
      <w:pPr>
        <w:rPr>
          <w:rFonts w:asciiTheme="minorEastAsia" w:hAnsiTheme="minorEastAsia"/>
        </w:rPr>
      </w:pPr>
      <w:r>
        <w:rPr>
          <w:rFonts w:asciiTheme="minorEastAsia" w:hAnsiTheme="minorEastAsia" w:hint="eastAsia"/>
        </w:rPr>
        <w:t xml:space="preserve">　　○宇都宮市役所・・・ＡＥＤ</w:t>
      </w:r>
      <w:r w:rsidR="005C7CC5">
        <w:rPr>
          <w:rFonts w:asciiTheme="minorEastAsia" w:hAnsiTheme="minorEastAsia" w:hint="eastAsia"/>
        </w:rPr>
        <w:t>（</w:t>
      </w:r>
      <w:r w:rsidR="005C7CC5" w:rsidRPr="005C7CC5">
        <w:rPr>
          <w:rFonts w:asciiTheme="minorEastAsia" w:hAnsiTheme="minorEastAsia" w:hint="eastAsia"/>
        </w:rPr>
        <w:t>障がい福祉課前通路</w:t>
      </w:r>
      <w:r w:rsidR="005C7CC5">
        <w:rPr>
          <w:rFonts w:asciiTheme="minorEastAsia" w:hAnsiTheme="minorEastAsia" w:hint="eastAsia"/>
        </w:rPr>
        <w:t>，</w:t>
      </w:r>
      <w:r w:rsidR="005C7CC5" w:rsidRPr="005C7CC5">
        <w:rPr>
          <w:rFonts w:asciiTheme="minorEastAsia" w:hAnsiTheme="minorEastAsia" w:hint="eastAsia"/>
        </w:rPr>
        <w:t>議会棟エレベーターホール</w:t>
      </w:r>
      <w:r w:rsidR="005C7CC5">
        <w:rPr>
          <w:rFonts w:asciiTheme="minorEastAsia" w:hAnsiTheme="minorEastAsia" w:hint="eastAsia"/>
        </w:rPr>
        <w:t>）</w:t>
      </w:r>
    </w:p>
    <w:p w:rsidR="005060DC" w:rsidRDefault="005060DC" w:rsidP="003226AA">
      <w:pPr>
        <w:rPr>
          <w:rFonts w:asciiTheme="minorEastAsia" w:hAnsiTheme="minorEastAsia"/>
        </w:rPr>
      </w:pPr>
    </w:p>
    <w:p w:rsidR="002242A7" w:rsidRPr="001E7825" w:rsidRDefault="002242A7" w:rsidP="003226AA">
      <w:pPr>
        <w:rPr>
          <w:rFonts w:asciiTheme="minorEastAsia" w:hAnsiTheme="minorEastAsia"/>
        </w:rPr>
      </w:pPr>
      <w:r w:rsidRPr="003226AA">
        <w:rPr>
          <w:rFonts w:asciiTheme="minorEastAsia" w:hAnsiTheme="minorEastAsia" w:hint="eastAsia"/>
          <w:color w:val="FF0000"/>
        </w:rPr>
        <w:t xml:space="preserve">　</w:t>
      </w:r>
      <w:r w:rsidR="00160000" w:rsidRPr="001E7825">
        <w:rPr>
          <w:rFonts w:asciiTheme="minorEastAsia" w:hAnsiTheme="minorEastAsia" w:hint="eastAsia"/>
        </w:rPr>
        <w:t>⑺</w:t>
      </w:r>
      <w:r w:rsidR="00CA7F84" w:rsidRPr="001E7825">
        <w:rPr>
          <w:rFonts w:asciiTheme="minorEastAsia" w:hAnsiTheme="minorEastAsia" w:hint="eastAsia"/>
        </w:rPr>
        <w:t xml:space="preserve">　</w:t>
      </w:r>
      <w:r w:rsidR="003226AA" w:rsidRPr="001E7825">
        <w:rPr>
          <w:rFonts w:asciiTheme="minorEastAsia" w:hAnsiTheme="minorEastAsia" w:hint="eastAsia"/>
        </w:rPr>
        <w:t>避難誘導</w:t>
      </w:r>
    </w:p>
    <w:p w:rsidR="003226AA" w:rsidRPr="001E7825" w:rsidRDefault="003226AA" w:rsidP="00AD4F8E">
      <w:pPr>
        <w:ind w:left="420" w:hangingChars="200" w:hanging="420"/>
        <w:rPr>
          <w:rFonts w:asciiTheme="minorEastAsia" w:hAnsiTheme="minorEastAsia"/>
        </w:rPr>
      </w:pPr>
      <w:r w:rsidRPr="001E7825">
        <w:rPr>
          <w:rFonts w:asciiTheme="minorEastAsia" w:hAnsiTheme="minorEastAsia" w:hint="eastAsia"/>
        </w:rPr>
        <w:t xml:space="preserve">　　</w:t>
      </w:r>
      <w:r w:rsidR="00202FED" w:rsidRPr="001E7825">
        <w:rPr>
          <w:rFonts w:asciiTheme="minorEastAsia" w:hAnsiTheme="minorEastAsia" w:hint="eastAsia"/>
        </w:rPr>
        <w:t>・</w:t>
      </w:r>
      <w:r w:rsidRPr="001E7825">
        <w:rPr>
          <w:rFonts w:asciiTheme="minorEastAsia" w:hAnsiTheme="minorEastAsia" w:hint="eastAsia"/>
        </w:rPr>
        <w:t>会場アナウンスや拡声器等を使用して，危機の発生を知らせ，迅速かつ確実な避難を呼びかける。</w:t>
      </w:r>
    </w:p>
    <w:p w:rsidR="003226AA" w:rsidRPr="001E7825" w:rsidRDefault="003226AA" w:rsidP="00AD4F8E">
      <w:pPr>
        <w:ind w:left="420" w:hangingChars="200" w:hanging="420"/>
        <w:rPr>
          <w:rFonts w:asciiTheme="minorEastAsia" w:hAnsiTheme="minorEastAsia"/>
        </w:rPr>
      </w:pPr>
      <w:r w:rsidRPr="001E7825">
        <w:rPr>
          <w:rFonts w:asciiTheme="minorEastAsia" w:hAnsiTheme="minorEastAsia" w:hint="eastAsia"/>
        </w:rPr>
        <w:t xml:space="preserve">　　</w:t>
      </w:r>
      <w:r w:rsidR="00202FED" w:rsidRPr="001E7825">
        <w:rPr>
          <w:rFonts w:asciiTheme="minorEastAsia" w:hAnsiTheme="minorEastAsia" w:hint="eastAsia"/>
        </w:rPr>
        <w:t>・</w:t>
      </w:r>
      <w:r w:rsidRPr="001E7825">
        <w:rPr>
          <w:rFonts w:asciiTheme="minorEastAsia" w:hAnsiTheme="minorEastAsia" w:hint="eastAsia"/>
        </w:rPr>
        <w:t>避難誘導は，できる限り多くのスタッフを動員し，誘導棒や拡声器などを活用しながら，分かりやすい言葉で行う。</w:t>
      </w:r>
    </w:p>
    <w:p w:rsidR="00CA7F84" w:rsidRPr="001E7825" w:rsidRDefault="00202FED" w:rsidP="00AD4F8E">
      <w:pPr>
        <w:ind w:left="420" w:hangingChars="200" w:hanging="420"/>
        <w:rPr>
          <w:rFonts w:asciiTheme="minorEastAsia" w:hAnsiTheme="minorEastAsia"/>
        </w:rPr>
      </w:pPr>
      <w:r w:rsidRPr="001E7825">
        <w:rPr>
          <w:rFonts w:asciiTheme="minorEastAsia" w:hAnsiTheme="minorEastAsia" w:hint="eastAsia"/>
        </w:rPr>
        <w:t xml:space="preserve">　　・</w:t>
      </w:r>
      <w:r w:rsidR="003226AA" w:rsidRPr="001E7825">
        <w:rPr>
          <w:rFonts w:asciiTheme="minorEastAsia" w:hAnsiTheme="minorEastAsia" w:hint="eastAsia"/>
        </w:rPr>
        <w:t>二次災害を防止するため，発生現場には近づかないよう，立入を規制する。</w:t>
      </w:r>
    </w:p>
    <w:p w:rsidR="00CA7F84" w:rsidRPr="001E7825" w:rsidRDefault="000761F1" w:rsidP="00CA7F84">
      <w:pPr>
        <w:rPr>
          <w:rFonts w:asciiTheme="minorEastAsia" w:hAnsiTheme="minorEastAsia"/>
        </w:rPr>
      </w:pPr>
      <w:r w:rsidRPr="001E7825">
        <w:rPr>
          <w:rFonts w:asciiTheme="minorEastAsia" w:hAnsiTheme="minorEastAsia" w:hint="eastAsia"/>
        </w:rPr>
        <w:t xml:space="preserve">　</w:t>
      </w:r>
    </w:p>
    <w:p w:rsidR="00CA7F84" w:rsidRPr="001E7825" w:rsidRDefault="00160000" w:rsidP="00CA7F84">
      <w:pPr>
        <w:rPr>
          <w:rFonts w:asciiTheme="minorEastAsia" w:hAnsiTheme="minorEastAsia"/>
        </w:rPr>
      </w:pPr>
      <w:r w:rsidRPr="001E7825">
        <w:rPr>
          <w:rFonts w:asciiTheme="minorEastAsia" w:hAnsiTheme="minorEastAsia" w:hint="eastAsia"/>
        </w:rPr>
        <w:t xml:space="preserve">　⑻</w:t>
      </w:r>
      <w:r w:rsidR="00CA7F84" w:rsidRPr="001E7825">
        <w:rPr>
          <w:rFonts w:asciiTheme="minorEastAsia" w:hAnsiTheme="minorEastAsia" w:hint="eastAsia"/>
        </w:rPr>
        <w:t xml:space="preserve">　イベント継続の判断</w:t>
      </w:r>
    </w:p>
    <w:p w:rsidR="00CA7F84" w:rsidRDefault="00AD4F8E" w:rsidP="00AD4F8E">
      <w:pPr>
        <w:ind w:left="420" w:hangingChars="200" w:hanging="420"/>
        <w:rPr>
          <w:rFonts w:asciiTheme="minorEastAsia" w:hAnsiTheme="minorEastAsia"/>
        </w:rPr>
      </w:pPr>
      <w:r w:rsidRPr="001E7825">
        <w:rPr>
          <w:rFonts w:asciiTheme="minorEastAsia" w:hAnsiTheme="minorEastAsia" w:hint="eastAsia"/>
        </w:rPr>
        <w:t xml:space="preserve">　　・</w:t>
      </w:r>
      <w:r w:rsidR="00CA7F84" w:rsidRPr="001E7825">
        <w:rPr>
          <w:rFonts w:asciiTheme="minorEastAsia" w:hAnsiTheme="minorEastAsia" w:hint="eastAsia"/>
        </w:rPr>
        <w:t>イベント主催者は正確な情報の収集に努め，危機の状況に応じて，規模の縮小や中止も含め，</w:t>
      </w:r>
      <w:r w:rsidR="00CA7F84" w:rsidRPr="00CA7F84">
        <w:rPr>
          <w:rFonts w:asciiTheme="minorEastAsia" w:hAnsiTheme="minorEastAsia" w:hint="eastAsia"/>
        </w:rPr>
        <w:t>イベントの継続について速やかに判断する。</w:t>
      </w:r>
    </w:p>
    <w:p w:rsidR="00605F30" w:rsidRDefault="00605F30" w:rsidP="009666D1">
      <w:pPr>
        <w:rPr>
          <w:rFonts w:asciiTheme="minorEastAsia" w:hAnsiTheme="minorEastAsia"/>
        </w:rPr>
      </w:pPr>
    </w:p>
    <w:p w:rsidR="004039FC" w:rsidRDefault="004039FC" w:rsidP="004039FC">
      <w:pPr>
        <w:rPr>
          <w:rFonts w:asciiTheme="minorEastAsia" w:hAnsiTheme="minorEastAsia"/>
        </w:rPr>
      </w:pPr>
      <w:r>
        <w:rPr>
          <w:rFonts w:asciiTheme="minorEastAsia" w:hAnsiTheme="minorEastAsia" w:hint="eastAsia"/>
        </w:rPr>
        <w:t>１３　有事の際の避難誘導について</w:t>
      </w:r>
    </w:p>
    <w:p w:rsidR="004039FC" w:rsidRDefault="004039FC" w:rsidP="004039FC">
      <w:pPr>
        <w:rPr>
          <w:rFonts w:asciiTheme="minorEastAsia" w:hAnsiTheme="minorEastAsia"/>
        </w:rPr>
      </w:pPr>
      <w:r>
        <w:rPr>
          <w:rFonts w:asciiTheme="minorEastAsia" w:hAnsiTheme="minorEastAsia" w:hint="eastAsia"/>
        </w:rPr>
        <w:t xml:space="preserve">　⑴　避難誘導について</w:t>
      </w:r>
    </w:p>
    <w:p w:rsidR="004039FC" w:rsidRDefault="004039FC" w:rsidP="004039FC">
      <w:pPr>
        <w:rPr>
          <w:rFonts w:asciiTheme="minorEastAsia" w:hAnsiTheme="minorEastAsia"/>
        </w:rPr>
      </w:pPr>
      <w:r>
        <w:rPr>
          <w:rFonts w:asciiTheme="minorEastAsia" w:hAnsiTheme="minorEastAsia" w:hint="eastAsia"/>
        </w:rPr>
        <w:t xml:space="preserve">　　・地震や火災などの災害が発生した際は，一時避難所へ来場者を誘導する。</w:t>
      </w:r>
    </w:p>
    <w:p w:rsidR="004039FC" w:rsidRDefault="004039FC" w:rsidP="004039FC">
      <w:pPr>
        <w:rPr>
          <w:rFonts w:asciiTheme="minorEastAsia" w:hAnsiTheme="minorEastAsia"/>
        </w:rPr>
      </w:pPr>
      <w:r>
        <w:rPr>
          <w:rFonts w:asciiTheme="minorEastAsia" w:hAnsiTheme="minorEastAsia" w:hint="eastAsia"/>
        </w:rPr>
        <w:t xml:space="preserve">　【注意点】</w:t>
      </w:r>
    </w:p>
    <w:p w:rsidR="004039FC" w:rsidRDefault="004039FC" w:rsidP="004039FC">
      <w:pPr>
        <w:rPr>
          <w:rFonts w:asciiTheme="minorEastAsia" w:hAnsiTheme="minorEastAsia"/>
        </w:rPr>
      </w:pPr>
      <w:r>
        <w:rPr>
          <w:rFonts w:asciiTheme="minorEastAsia" w:hAnsiTheme="minorEastAsia" w:hint="eastAsia"/>
        </w:rPr>
        <w:t xml:space="preserve">　　・危機発生時は，まず発生現場を特定する事。</w:t>
      </w:r>
    </w:p>
    <w:p w:rsidR="004039FC" w:rsidRDefault="004039FC" w:rsidP="004039FC">
      <w:pPr>
        <w:rPr>
          <w:rFonts w:asciiTheme="minorEastAsia" w:hAnsiTheme="minorEastAsia"/>
        </w:rPr>
      </w:pPr>
      <w:r>
        <w:rPr>
          <w:rFonts w:asciiTheme="minorEastAsia" w:hAnsiTheme="minorEastAsia" w:hint="eastAsia"/>
        </w:rPr>
        <w:t xml:space="preserve">　　・混乱が起きぬよう，来場者を落ち着かせること。</w:t>
      </w:r>
    </w:p>
    <w:p w:rsidR="004039FC" w:rsidRDefault="004039FC" w:rsidP="004039FC">
      <w:pPr>
        <w:ind w:left="420" w:hangingChars="200" w:hanging="420"/>
        <w:rPr>
          <w:rFonts w:asciiTheme="minorEastAsia" w:hAnsiTheme="minorEastAsia"/>
        </w:rPr>
      </w:pPr>
      <w:r>
        <w:rPr>
          <w:rFonts w:asciiTheme="minorEastAsia" w:hAnsiTheme="minorEastAsia" w:hint="eastAsia"/>
        </w:rPr>
        <w:t xml:space="preserve">　　・統括者は警備員と連携し，危機発生現場から来場者をなるべく遠くに避難させるように対応すること。</w:t>
      </w:r>
    </w:p>
    <w:p w:rsidR="004039FC" w:rsidRDefault="004039FC" w:rsidP="004039FC">
      <w:pPr>
        <w:ind w:left="420" w:hangingChars="200" w:hanging="420"/>
        <w:rPr>
          <w:rFonts w:asciiTheme="minorEastAsia" w:hAnsiTheme="minorEastAsia"/>
        </w:rPr>
      </w:pPr>
      <w:r>
        <w:rPr>
          <w:rFonts w:asciiTheme="minorEastAsia" w:hAnsiTheme="minorEastAsia" w:hint="eastAsia"/>
        </w:rPr>
        <w:t xml:space="preserve">　　・危機発生現場により，避難場所を分散させ，来場者の混乱を防ぐ。（下図参照）</w:t>
      </w:r>
    </w:p>
    <w:p w:rsidR="004039FC" w:rsidRDefault="004039FC" w:rsidP="004039FC">
      <w:pPr>
        <w:ind w:left="420" w:hangingChars="200" w:hanging="420"/>
        <w:rPr>
          <w:rFonts w:asciiTheme="minorEastAsia" w:hAnsiTheme="minorEastAsia"/>
        </w:rPr>
      </w:pPr>
      <w:r>
        <w:rPr>
          <w:rFonts w:asciiTheme="minorEastAsia" w:hAnsiTheme="minorEastAsia" w:hint="eastAsia"/>
        </w:rPr>
        <w:t xml:space="preserve">　　・会場アナウンスや拡声器を使用して，迅速かつ確実な避難誘導を呼びかけること。</w:t>
      </w:r>
    </w:p>
    <w:p w:rsidR="008F0A49" w:rsidRPr="004039FC" w:rsidRDefault="008F0A49" w:rsidP="009666D1">
      <w:pPr>
        <w:rPr>
          <w:rFonts w:asciiTheme="minorEastAsia" w:hAnsiTheme="minorEastAsia"/>
        </w:rPr>
      </w:pPr>
    </w:p>
    <w:p w:rsidR="008F0A49" w:rsidRDefault="008F0A49" w:rsidP="009666D1">
      <w:pPr>
        <w:rPr>
          <w:rFonts w:asciiTheme="minorEastAsia" w:hAnsiTheme="minorEastAsia"/>
        </w:rPr>
      </w:pPr>
    </w:p>
    <w:p w:rsidR="008F0A49" w:rsidRDefault="008F0A49" w:rsidP="009666D1">
      <w:pPr>
        <w:rPr>
          <w:rFonts w:asciiTheme="minorEastAsia" w:hAnsiTheme="minorEastAsia"/>
        </w:rPr>
      </w:pPr>
    </w:p>
    <w:p w:rsidR="002242A7" w:rsidRDefault="001B7156" w:rsidP="009666D1">
      <w:pPr>
        <w:rPr>
          <w:rFonts w:asciiTheme="minorEastAsia" w:hAnsiTheme="minorEastAsia"/>
        </w:rPr>
      </w:pPr>
      <w:r>
        <w:rPr>
          <w:rFonts w:asciiTheme="minorEastAsia" w:hAnsiTheme="minorEastAsia" w:hint="eastAsia"/>
        </w:rPr>
        <w:t xml:space="preserve">　⑵</w:t>
      </w:r>
      <w:r w:rsidR="002242A7">
        <w:rPr>
          <w:rFonts w:asciiTheme="minorEastAsia" w:hAnsiTheme="minorEastAsia" w:hint="eastAsia"/>
        </w:rPr>
        <w:t xml:space="preserve">　避難</w:t>
      </w:r>
      <w:r>
        <w:rPr>
          <w:rFonts w:asciiTheme="minorEastAsia" w:hAnsiTheme="minorEastAsia" w:hint="eastAsia"/>
        </w:rPr>
        <w:t>図</w:t>
      </w:r>
      <w:r w:rsidR="002242A7">
        <w:rPr>
          <w:rFonts w:asciiTheme="minorEastAsia" w:hAnsiTheme="minorEastAsia" w:hint="eastAsia"/>
        </w:rPr>
        <w:t>について</w:t>
      </w:r>
    </w:p>
    <w:p w:rsidR="00D04E5D" w:rsidRDefault="009E124B" w:rsidP="009666D1">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04672" behindDoc="0" locked="0" layoutInCell="1" allowOverlap="1" wp14:anchorId="752E9643" wp14:editId="17478BC4">
                <wp:simplePos x="0" y="0"/>
                <wp:positionH relativeFrom="column">
                  <wp:posOffset>4097780</wp:posOffset>
                </wp:positionH>
                <wp:positionV relativeFrom="paragraph">
                  <wp:posOffset>3501583</wp:posOffset>
                </wp:positionV>
                <wp:extent cx="0" cy="1181854"/>
                <wp:effectExtent l="19050" t="0" r="38100" b="56515"/>
                <wp:wrapNone/>
                <wp:docPr id="3" name="直線コネクタ 3"/>
                <wp:cNvGraphicFramePr/>
                <a:graphic xmlns:a="http://schemas.openxmlformats.org/drawingml/2006/main">
                  <a:graphicData uri="http://schemas.microsoft.com/office/word/2010/wordprocessingShape">
                    <wps:wsp>
                      <wps:cNvCnPr/>
                      <wps:spPr>
                        <a:xfrm>
                          <a:off x="0" y="0"/>
                          <a:ext cx="0" cy="118185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53125" id="直線コネクタ 3" o:spid="_x0000_s1026" style="position:absolute;left:0;text-align:left;z-index:251804672;visibility:visible;mso-wrap-style:square;mso-wrap-distance-left:9pt;mso-wrap-distance-top:0;mso-wrap-distance-right:9pt;mso-wrap-distance-bottom:0;mso-position-horizontal:absolute;mso-position-horizontal-relative:text;mso-position-vertical:absolute;mso-position-vertical-relative:text" from="322.65pt,275.7pt" to="322.6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" strokecolor="black [3200]" strokeweight="4.5pt">
                <v:stroke joinstyle="miter"/>
              </v:line>
            </w:pict>
          </mc:Fallback>
        </mc:AlternateContent>
      </w:r>
      <w:r>
        <w:rPr>
          <w:rFonts w:asciiTheme="minorEastAsia" w:hAnsiTheme="minorEastAsia"/>
          <w:noProof/>
        </w:rPr>
        <mc:AlternateContent>
          <mc:Choice Requires="wps">
            <w:drawing>
              <wp:anchor distT="0" distB="0" distL="114300" distR="114300" simplePos="0" relativeHeight="251802624" behindDoc="0" locked="0" layoutInCell="1" allowOverlap="1">
                <wp:simplePos x="0" y="0"/>
                <wp:positionH relativeFrom="column">
                  <wp:posOffset>2061362</wp:posOffset>
                </wp:positionH>
                <wp:positionV relativeFrom="paragraph">
                  <wp:posOffset>3503162</wp:posOffset>
                </wp:positionV>
                <wp:extent cx="0" cy="1181854"/>
                <wp:effectExtent l="19050" t="0" r="38100" b="56515"/>
                <wp:wrapNone/>
                <wp:docPr id="2" name="直線コネクタ 2"/>
                <wp:cNvGraphicFramePr/>
                <a:graphic xmlns:a="http://schemas.openxmlformats.org/drawingml/2006/main">
                  <a:graphicData uri="http://schemas.microsoft.com/office/word/2010/wordprocessingShape">
                    <wps:wsp>
                      <wps:cNvCnPr/>
                      <wps:spPr>
                        <a:xfrm>
                          <a:off x="0" y="0"/>
                          <a:ext cx="0" cy="118185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B50FE" id="直線コネクタ 2" o:spid="_x0000_s1026" style="position:absolute;left:0;text-align:left;z-index:251802624;visibility:visible;mso-wrap-style:square;mso-wrap-distance-left:9pt;mso-wrap-distance-top:0;mso-wrap-distance-right:9pt;mso-wrap-distance-bottom:0;mso-position-horizontal:absolute;mso-position-horizontal-relative:text;mso-position-vertical:absolute;mso-position-vertical-relative:text" from="162.3pt,275.85pt" to="162.3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" strokecolor="black [3200]" strokeweight="4.5pt">
                <v:stroke joinstyle="miter"/>
              </v:line>
            </w:pict>
          </mc:Fallback>
        </mc:AlternateContent>
      </w:r>
      <w:r w:rsidR="000E2CAC">
        <w:rPr>
          <w:rFonts w:asciiTheme="minorEastAsia" w:hAnsiTheme="minorEastAsia"/>
          <w:noProof/>
        </w:rPr>
        <mc:AlternateContent>
          <mc:Choice Requires="wpg">
            <w:drawing>
              <wp:anchor distT="0" distB="0" distL="114300" distR="114300" simplePos="0" relativeHeight="251715584" behindDoc="0" locked="0" layoutInCell="1" allowOverlap="1">
                <wp:simplePos x="0" y="0"/>
                <wp:positionH relativeFrom="column">
                  <wp:posOffset>23117</wp:posOffset>
                </wp:positionH>
                <wp:positionV relativeFrom="paragraph">
                  <wp:posOffset>51371</wp:posOffset>
                </wp:positionV>
                <wp:extent cx="6128700" cy="4612318"/>
                <wp:effectExtent l="19050" t="19050" r="43815" b="36195"/>
                <wp:wrapNone/>
                <wp:docPr id="193" name="グループ化 193"/>
                <wp:cNvGraphicFramePr/>
                <a:graphic xmlns:a="http://schemas.openxmlformats.org/drawingml/2006/main">
                  <a:graphicData uri="http://schemas.microsoft.com/office/word/2010/wordprocessingGroup">
                    <wpg:wgp>
                      <wpg:cNvGrpSpPr/>
                      <wpg:grpSpPr>
                        <a:xfrm>
                          <a:off x="0" y="0"/>
                          <a:ext cx="6128700" cy="4612318"/>
                          <a:chOff x="0" y="0"/>
                          <a:chExt cx="6128700" cy="4612318"/>
                        </a:xfrm>
                      </wpg:grpSpPr>
                      <wpg:grpSp>
                        <wpg:cNvPr id="192" name="グループ化 192"/>
                        <wpg:cNvGrpSpPr/>
                        <wpg:grpSpPr>
                          <a:xfrm>
                            <a:off x="95534" y="163773"/>
                            <a:ext cx="5057061" cy="4448545"/>
                            <a:chOff x="0" y="0"/>
                            <a:chExt cx="5057061" cy="4448545"/>
                          </a:xfrm>
                        </wpg:grpSpPr>
                        <wpg:grpSp>
                          <wpg:cNvPr id="63" name="グループ化 63"/>
                          <wpg:cNvGrpSpPr/>
                          <wpg:grpSpPr>
                            <a:xfrm>
                              <a:off x="348018" y="150126"/>
                              <a:ext cx="4257792" cy="4125743"/>
                              <a:chOff x="0" y="0"/>
                              <a:chExt cx="4257792" cy="4125743"/>
                            </a:xfrm>
                          </wpg:grpSpPr>
                          <wps:wsp>
                            <wps:cNvPr id="58" name="直線コネクタ 58"/>
                            <wps:cNvCnPr/>
                            <wps:spPr>
                              <a:xfrm flipH="1">
                                <a:off x="0" y="2781074"/>
                                <a:ext cx="189471" cy="609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線コネクタ 59"/>
                            <wps:cNvCnPr/>
                            <wps:spPr>
                              <a:xfrm flipH="1" flipV="1">
                                <a:off x="1109183" y="4117505"/>
                                <a:ext cx="741405" cy="823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wps:spPr>
                              <a:xfrm flipH="1" flipV="1">
                                <a:off x="4101273" y="0"/>
                                <a:ext cx="156519" cy="94735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 name="テキスト ボックス 2"/>
                          <wps:cNvSpPr txBox="1">
                            <a:spLocks noChangeArrowheads="1"/>
                          </wps:cNvSpPr>
                          <wps:spPr bwMode="auto">
                            <a:xfrm>
                              <a:off x="4148919" y="0"/>
                              <a:ext cx="749300" cy="304800"/>
                            </a:xfrm>
                            <a:prstGeom prst="rect">
                              <a:avLst/>
                            </a:prstGeom>
                            <a:solidFill>
                              <a:srgbClr val="FFFFFF"/>
                            </a:solidFill>
                            <a:ln w="25400">
                              <a:solidFill>
                                <a:srgbClr val="000000"/>
                              </a:solidFill>
                              <a:miter lim="800000"/>
                              <a:headEnd/>
                              <a:tailEnd/>
                            </a:ln>
                          </wps:spPr>
                          <wps:txbx>
                            <w:txbxContent>
                              <w:p w:rsidR="001E7825" w:rsidRDefault="001E7825" w:rsidP="008027C5">
                                <w:pPr>
                                  <w:jc w:val="center"/>
                                </w:pPr>
                                <w:r>
                                  <w:rPr>
                                    <w:rFonts w:hint="eastAsia"/>
                                  </w:rPr>
                                  <w:t>南避難所</w:t>
                                </w:r>
                              </w:p>
                              <w:p w:rsidR="001E7825" w:rsidRDefault="001E7825" w:rsidP="008027C5">
                                <w:pPr>
                                  <w:jc w:val="center"/>
                                </w:pPr>
                              </w:p>
                            </w:txbxContent>
                          </wps:txbx>
                          <wps:bodyPr rot="0" vert="horz" wrap="square" lIns="91440" tIns="45720" rIns="91440" bIns="45720" anchor="t" anchorCtr="0">
                            <a:noAutofit/>
                          </wps:bodyPr>
                        </wps:wsp>
                        <wps:wsp>
                          <wps:cNvPr id="57" name="テキスト ボックス 2"/>
                          <wps:cNvSpPr txBox="1">
                            <a:spLocks noChangeArrowheads="1"/>
                          </wps:cNvSpPr>
                          <wps:spPr bwMode="auto">
                            <a:xfrm>
                              <a:off x="0" y="3398293"/>
                              <a:ext cx="749300" cy="304800"/>
                            </a:xfrm>
                            <a:prstGeom prst="rect">
                              <a:avLst/>
                            </a:prstGeom>
                            <a:solidFill>
                              <a:srgbClr val="FFFFFF"/>
                            </a:solidFill>
                            <a:ln w="25400">
                              <a:solidFill>
                                <a:srgbClr val="000000"/>
                              </a:solidFill>
                              <a:miter lim="800000"/>
                              <a:headEnd/>
                              <a:tailEnd/>
                            </a:ln>
                          </wps:spPr>
                          <wps:txbx>
                            <w:txbxContent>
                              <w:p w:rsidR="001E7825" w:rsidRDefault="001E7825" w:rsidP="008027C5">
                                <w:pPr>
                                  <w:jc w:val="center"/>
                                </w:pPr>
                                <w:r>
                                  <w:rPr>
                                    <w:rFonts w:hint="eastAsia"/>
                                  </w:rPr>
                                  <w:t>北避難所</w:t>
                                </w:r>
                              </w:p>
                              <w:p w:rsidR="001E7825" w:rsidRDefault="001E7825" w:rsidP="008027C5">
                                <w:pPr>
                                  <w:jc w:val="center"/>
                                </w:pPr>
                              </w:p>
                            </w:txbxContent>
                          </wps:txbx>
                          <wps:bodyPr rot="0" vert="horz" wrap="square" lIns="91440" tIns="45720" rIns="91440" bIns="45720" anchor="t" anchorCtr="0">
                            <a:noAutofit/>
                          </wps:bodyPr>
                        </wps:wsp>
                        <wps:wsp>
                          <wps:cNvPr id="56" name="テキスト ボックス 2"/>
                          <wps:cNvSpPr txBox="1">
                            <a:spLocks noChangeArrowheads="1"/>
                          </wps:cNvSpPr>
                          <wps:spPr bwMode="auto">
                            <a:xfrm>
                              <a:off x="1030406" y="4135272"/>
                              <a:ext cx="749300" cy="304800"/>
                            </a:xfrm>
                            <a:prstGeom prst="rect">
                              <a:avLst/>
                            </a:prstGeom>
                            <a:solidFill>
                              <a:srgbClr val="FFFFFF"/>
                            </a:solidFill>
                            <a:ln w="25400">
                              <a:solidFill>
                                <a:srgbClr val="000000"/>
                              </a:solidFill>
                              <a:miter lim="800000"/>
                              <a:headEnd/>
                              <a:tailEnd/>
                            </a:ln>
                          </wps:spPr>
                          <wps:txbx>
                            <w:txbxContent>
                              <w:p w:rsidR="001E7825" w:rsidRDefault="001E7825" w:rsidP="008027C5">
                                <w:pPr>
                                  <w:jc w:val="center"/>
                                </w:pPr>
                                <w:r>
                                  <w:rPr>
                                    <w:rFonts w:hint="eastAsia"/>
                                  </w:rPr>
                                  <w:t>西避難所</w:t>
                                </w:r>
                              </w:p>
                              <w:p w:rsidR="001E7825" w:rsidRDefault="001E7825" w:rsidP="008027C5">
                                <w:pPr>
                                  <w:jc w:val="center"/>
                                </w:pPr>
                              </w:p>
                            </w:txbxContent>
                          </wps:txbx>
                          <wps:bodyPr rot="0" vert="horz" wrap="square" lIns="91440" tIns="45720" rIns="91440" bIns="45720" anchor="t" anchorCtr="0">
                            <a:noAutofit/>
                          </wps:bodyPr>
                        </wps:wsp>
                        <wpg:grpSp>
                          <wpg:cNvPr id="62" name="グループ化 62"/>
                          <wpg:cNvGrpSpPr/>
                          <wpg:grpSpPr>
                            <a:xfrm>
                              <a:off x="197893" y="900752"/>
                              <a:ext cx="4859168" cy="3547793"/>
                              <a:chOff x="0" y="0"/>
                              <a:chExt cx="4859168" cy="3547793"/>
                            </a:xfrm>
                          </wpg:grpSpPr>
                          <wps:wsp>
                            <wps:cNvPr id="54" name="フリーフォーム 54"/>
                            <wps:cNvSpPr/>
                            <wps:spPr>
                              <a:xfrm>
                                <a:off x="0" y="1013254"/>
                                <a:ext cx="972041" cy="1197366"/>
                              </a:xfrm>
                              <a:custGeom>
                                <a:avLst/>
                                <a:gdLst>
                                  <a:gd name="connsiteX0" fmla="*/ 78602 w 972041"/>
                                  <a:gd name="connsiteY0" fmla="*/ 0 h 1197366"/>
                                  <a:gd name="connsiteX1" fmla="*/ 285586 w 972041"/>
                                  <a:gd name="connsiteY1" fmla="*/ 41920 h 1197366"/>
                                  <a:gd name="connsiteX2" fmla="*/ 298686 w 972041"/>
                                  <a:gd name="connsiteY2" fmla="*/ 196504 h 1197366"/>
                                  <a:gd name="connsiteX3" fmla="*/ 358948 w 972041"/>
                                  <a:gd name="connsiteY3" fmla="*/ 408728 h 1197366"/>
                                  <a:gd name="connsiteX4" fmla="*/ 513531 w 972041"/>
                                  <a:gd name="connsiteY4" fmla="*/ 699555 h 1197366"/>
                                  <a:gd name="connsiteX5" fmla="*/ 757196 w 972041"/>
                                  <a:gd name="connsiteY5" fmla="*/ 937980 h 1197366"/>
                                  <a:gd name="connsiteX6" fmla="*/ 817458 w 972041"/>
                                  <a:gd name="connsiteY6" fmla="*/ 1016582 h 1197366"/>
                                  <a:gd name="connsiteX7" fmla="*/ 972041 w 972041"/>
                                  <a:gd name="connsiteY7" fmla="*/ 1134484 h 1197366"/>
                                  <a:gd name="connsiteX8" fmla="*/ 854139 w 972041"/>
                                  <a:gd name="connsiteY8" fmla="*/ 1121384 h 1197366"/>
                                  <a:gd name="connsiteX9" fmla="*/ 723136 w 972041"/>
                                  <a:gd name="connsiteY9" fmla="*/ 1142345 h 1197366"/>
                                  <a:gd name="connsiteX10" fmla="*/ 644534 w 972041"/>
                                  <a:gd name="connsiteY10" fmla="*/ 1197366 h 1197366"/>
                                  <a:gd name="connsiteX11" fmla="*/ 112662 w 972041"/>
                                  <a:gd name="connsiteY11" fmla="*/ 1160685 h 1197366"/>
                                  <a:gd name="connsiteX12" fmla="*/ 10480 w 972041"/>
                                  <a:gd name="connsiteY12" fmla="*/ 1076843 h 1197366"/>
                                  <a:gd name="connsiteX13" fmla="*/ 0 w 972041"/>
                                  <a:gd name="connsiteY13" fmla="*/ 930120 h 1197366"/>
                                  <a:gd name="connsiteX14" fmla="*/ 15720 w 972041"/>
                                  <a:gd name="connsiteY14" fmla="*/ 639294 h 1197366"/>
                                  <a:gd name="connsiteX15" fmla="*/ 78602 w 972041"/>
                                  <a:gd name="connsiteY15" fmla="*/ 0 h 1197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72041" h="1197366">
                                    <a:moveTo>
                                      <a:pt x="78602" y="0"/>
                                    </a:moveTo>
                                    <a:lnTo>
                                      <a:pt x="285586" y="41920"/>
                                    </a:lnTo>
                                    <a:lnTo>
                                      <a:pt x="298686" y="196504"/>
                                    </a:lnTo>
                                    <a:lnTo>
                                      <a:pt x="358948" y="408728"/>
                                    </a:lnTo>
                                    <a:lnTo>
                                      <a:pt x="513531" y="699555"/>
                                    </a:lnTo>
                                    <a:lnTo>
                                      <a:pt x="757196" y="937980"/>
                                    </a:lnTo>
                                    <a:lnTo>
                                      <a:pt x="817458" y="1016582"/>
                                    </a:lnTo>
                                    <a:lnTo>
                                      <a:pt x="972041" y="1134484"/>
                                    </a:lnTo>
                                    <a:lnTo>
                                      <a:pt x="854139" y="1121384"/>
                                    </a:lnTo>
                                    <a:lnTo>
                                      <a:pt x="723136" y="1142345"/>
                                    </a:lnTo>
                                    <a:lnTo>
                                      <a:pt x="644534" y="1197366"/>
                                    </a:lnTo>
                                    <a:lnTo>
                                      <a:pt x="112662" y="1160685"/>
                                    </a:lnTo>
                                    <a:lnTo>
                                      <a:pt x="10480" y="1076843"/>
                                    </a:lnTo>
                                    <a:lnTo>
                                      <a:pt x="0" y="930120"/>
                                    </a:lnTo>
                                    <a:lnTo>
                                      <a:pt x="15720" y="639294"/>
                                    </a:lnTo>
                                    <a:lnTo>
                                      <a:pt x="78602" y="0"/>
                                    </a:lnTo>
                                    <a:close/>
                                  </a:path>
                                </a:pathLst>
                              </a:custGeom>
                              <a:pattFill prst="wdDnDiag">
                                <a:fgClr>
                                  <a:schemeClr val="tx1"/>
                                </a:fgClr>
                                <a:bgClr>
                                  <a:srgbClr val="FFFF00"/>
                                </a:bgClr>
                              </a:patt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フリーフォーム 53"/>
                            <wps:cNvSpPr/>
                            <wps:spPr>
                              <a:xfrm>
                                <a:off x="1828800" y="2405448"/>
                                <a:ext cx="432309" cy="1142345"/>
                              </a:xfrm>
                              <a:custGeom>
                                <a:avLst/>
                                <a:gdLst>
                                  <a:gd name="connsiteX0" fmla="*/ 170304 w 432309"/>
                                  <a:gd name="connsiteY0" fmla="*/ 0 h 1142345"/>
                                  <a:gd name="connsiteX1" fmla="*/ 0 w 432309"/>
                                  <a:gd name="connsiteY1" fmla="*/ 1142345 h 1142345"/>
                                  <a:gd name="connsiteX2" fmla="*/ 272486 w 432309"/>
                                  <a:gd name="connsiteY2" fmla="*/ 1137105 h 1142345"/>
                                  <a:gd name="connsiteX3" fmla="*/ 432309 w 432309"/>
                                  <a:gd name="connsiteY3" fmla="*/ 0 h 1142345"/>
                                  <a:gd name="connsiteX4" fmla="*/ 170304 w 432309"/>
                                  <a:gd name="connsiteY4" fmla="*/ 0 h 11423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09" h="1142345">
                                    <a:moveTo>
                                      <a:pt x="170304" y="0"/>
                                    </a:moveTo>
                                    <a:lnTo>
                                      <a:pt x="0" y="1142345"/>
                                    </a:lnTo>
                                    <a:lnTo>
                                      <a:pt x="272486" y="1137105"/>
                                    </a:lnTo>
                                    <a:lnTo>
                                      <a:pt x="432309" y="0"/>
                                    </a:lnTo>
                                    <a:lnTo>
                                      <a:pt x="170304" y="0"/>
                                    </a:lnTo>
                                    <a:close/>
                                  </a:path>
                                </a:pathLst>
                              </a:custGeom>
                              <a:pattFill prst="wdDnDiag">
                                <a:fgClr>
                                  <a:schemeClr val="tx1"/>
                                </a:fgClr>
                                <a:bgClr>
                                  <a:srgbClr val="FFFF00"/>
                                </a:bgClr>
                              </a:patt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リーフォーム 52"/>
                            <wps:cNvSpPr/>
                            <wps:spPr>
                              <a:xfrm>
                                <a:off x="3863546" y="0"/>
                                <a:ext cx="995622" cy="1061124"/>
                              </a:xfrm>
                              <a:custGeom>
                                <a:avLst/>
                                <a:gdLst>
                                  <a:gd name="connsiteX0" fmla="*/ 309167 w 995622"/>
                                  <a:gd name="connsiteY0" fmla="*/ 49781 h 1061124"/>
                                  <a:gd name="connsiteX1" fmla="*/ 429690 w 995622"/>
                                  <a:gd name="connsiteY1" fmla="*/ 60262 h 1061124"/>
                                  <a:gd name="connsiteX2" fmla="*/ 544972 w 995622"/>
                                  <a:gd name="connsiteY2" fmla="*/ 2620 h 1061124"/>
                                  <a:gd name="connsiteX3" fmla="*/ 704796 w 995622"/>
                                  <a:gd name="connsiteY3" fmla="*/ 0 h 1061124"/>
                                  <a:gd name="connsiteX4" fmla="*/ 995622 w 995622"/>
                                  <a:gd name="connsiteY4" fmla="*/ 73362 h 1061124"/>
                                  <a:gd name="connsiteX5" fmla="*/ 888200 w 995622"/>
                                  <a:gd name="connsiteY5" fmla="*/ 592133 h 1061124"/>
                                  <a:gd name="connsiteX6" fmla="*/ 704796 w 995622"/>
                                  <a:gd name="connsiteY6" fmla="*/ 1061124 h 1061124"/>
                                  <a:gd name="connsiteX7" fmla="*/ 0 w 995622"/>
                                  <a:gd name="connsiteY7" fmla="*/ 754577 h 1061124"/>
                                  <a:gd name="connsiteX8" fmla="*/ 117903 w 995622"/>
                                  <a:gd name="connsiteY8" fmla="*/ 552832 h 1061124"/>
                                  <a:gd name="connsiteX9" fmla="*/ 309167 w 995622"/>
                                  <a:gd name="connsiteY9" fmla="*/ 49781 h 1061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95622" h="1061124">
                                    <a:moveTo>
                                      <a:pt x="309167" y="49781"/>
                                    </a:moveTo>
                                    <a:lnTo>
                                      <a:pt x="429690" y="60262"/>
                                    </a:lnTo>
                                    <a:lnTo>
                                      <a:pt x="544972" y="2620"/>
                                    </a:lnTo>
                                    <a:lnTo>
                                      <a:pt x="704796" y="0"/>
                                    </a:lnTo>
                                    <a:lnTo>
                                      <a:pt x="995622" y="73362"/>
                                    </a:lnTo>
                                    <a:lnTo>
                                      <a:pt x="888200" y="592133"/>
                                    </a:lnTo>
                                    <a:lnTo>
                                      <a:pt x="704796" y="1061124"/>
                                    </a:lnTo>
                                    <a:lnTo>
                                      <a:pt x="0" y="754577"/>
                                    </a:lnTo>
                                    <a:lnTo>
                                      <a:pt x="117903" y="552832"/>
                                    </a:lnTo>
                                    <a:lnTo>
                                      <a:pt x="309167" y="49781"/>
                                    </a:lnTo>
                                    <a:close/>
                                  </a:path>
                                </a:pathLst>
                              </a:custGeom>
                              <a:pattFill prst="wdDnDiag">
                                <a:fgClr>
                                  <a:schemeClr val="tx1"/>
                                </a:fgClr>
                                <a:bgClr>
                                  <a:srgbClr val="FFFF00"/>
                                </a:bgClr>
                              </a:patt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1" name="グループ化 51"/>
                        <wpg:cNvGrpSpPr/>
                        <wpg:grpSpPr>
                          <a:xfrm>
                            <a:off x="0" y="0"/>
                            <a:ext cx="6128700" cy="3452025"/>
                            <a:chOff x="0" y="0"/>
                            <a:chExt cx="6128700" cy="3452025"/>
                          </a:xfrm>
                        </wpg:grpSpPr>
                        <wpg:grpSp>
                          <wpg:cNvPr id="22" name="グループ化 22"/>
                          <wpg:cNvGrpSpPr/>
                          <wpg:grpSpPr>
                            <a:xfrm>
                              <a:off x="0" y="0"/>
                              <a:ext cx="6128700" cy="3452025"/>
                              <a:chOff x="0" y="0"/>
                              <a:chExt cx="6128700" cy="3452025"/>
                            </a:xfrm>
                          </wpg:grpSpPr>
                          <wps:wsp>
                            <wps:cNvPr id="13" name="正方形/長方形 13"/>
                            <wps:cNvSpPr/>
                            <wps:spPr>
                              <a:xfrm>
                                <a:off x="0" y="0"/>
                                <a:ext cx="2052000" cy="1728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1724025"/>
                                <a:ext cx="2052000" cy="1728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4076700" y="0"/>
                                <a:ext cx="2052000" cy="1728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2038350" y="0"/>
                                <a:ext cx="2052000" cy="1728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4076700" y="1724025"/>
                                <a:ext cx="2052000" cy="1728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2038350" y="1724025"/>
                                <a:ext cx="2052000" cy="1728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グループ化 50"/>
                          <wpg:cNvGrpSpPr/>
                          <wpg:grpSpPr>
                            <a:xfrm>
                              <a:off x="676275" y="590550"/>
                              <a:ext cx="4781550" cy="2352675"/>
                              <a:chOff x="0" y="0"/>
                              <a:chExt cx="4781550" cy="2352675"/>
                            </a:xfrm>
                          </wpg:grpSpPr>
                          <wpg:grpSp>
                            <wpg:cNvPr id="43" name="グループ化 43"/>
                            <wpg:cNvGrpSpPr/>
                            <wpg:grpSpPr>
                              <a:xfrm>
                                <a:off x="0" y="0"/>
                                <a:ext cx="647700" cy="647700"/>
                                <a:chOff x="0" y="0"/>
                                <a:chExt cx="647700" cy="647700"/>
                              </a:xfrm>
                            </wpg:grpSpPr>
                            <wps:wsp>
                              <wps:cNvPr id="23" name="円/楕円 23"/>
                              <wps:cNvSpPr/>
                              <wps:spPr>
                                <a:xfrm>
                                  <a:off x="0" y="0"/>
                                  <a:ext cx="647700" cy="647700"/>
                                </a:xfrm>
                                <a:prstGeom prst="ellipse">
                                  <a:avLst/>
                                </a:prstGeom>
                                <a:solidFill>
                                  <a:schemeClr val="bg1">
                                    <a:alpha val="50000"/>
                                  </a:schemeClr>
                                </a:solidFill>
                                <a:ln w="508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38100" y="57150"/>
                                  <a:ext cx="590550" cy="542925"/>
                                </a:xfrm>
                                <a:prstGeom prst="rect">
                                  <a:avLst/>
                                </a:prstGeom>
                                <a:noFill/>
                                <a:ln w="9525">
                                  <a:noFill/>
                                  <a:miter lim="800000"/>
                                  <a:headEnd/>
                                  <a:tailEnd/>
                                </a:ln>
                              </wps:spPr>
                              <wps:txb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sidRPr="00D04E5D">
                                      <w:rPr>
                                        <w:rFonts w:asciiTheme="majorEastAsia" w:eastAsiaTheme="majorEastAsia" w:hAnsiTheme="majorEastAsia" w:hint="eastAsia"/>
                                        <w:color w:val="000000"/>
                                        <w:sz w:val="44"/>
                                        <w:szCs w:val="44"/>
                                        <w14:textFill>
                                          <w14:solidFill>
                                            <w14:srgbClr w14:val="000000">
                                              <w14:alpha w14:val="50000"/>
                                            </w14:srgbClr>
                                          </w14:solidFill>
                                        </w14:textFill>
                                      </w:rPr>
                                      <w:t>Ａ</w:t>
                                    </w:r>
                                  </w:p>
                                </w:txbxContent>
                              </wps:txbx>
                              <wps:bodyPr rot="0" vert="horz" wrap="square" lIns="91440" tIns="45720" rIns="91440" bIns="45720" anchor="t" anchorCtr="0">
                                <a:noAutofit/>
                              </wps:bodyPr>
                            </wps:wsp>
                          </wpg:grpSp>
                          <wpg:grpSp>
                            <wpg:cNvPr id="44" name="グループ化 44"/>
                            <wpg:cNvGrpSpPr/>
                            <wpg:grpSpPr>
                              <a:xfrm>
                                <a:off x="2066925" y="0"/>
                                <a:ext cx="647700" cy="647700"/>
                                <a:chOff x="0" y="0"/>
                                <a:chExt cx="647700" cy="647700"/>
                              </a:xfrm>
                            </wpg:grpSpPr>
                            <wps:wsp>
                              <wps:cNvPr id="24" name="円/楕円 24"/>
                              <wps:cNvSpPr/>
                              <wps:spPr>
                                <a:xfrm>
                                  <a:off x="0" y="0"/>
                                  <a:ext cx="647700" cy="647700"/>
                                </a:xfrm>
                                <a:prstGeom prst="ellipse">
                                  <a:avLst/>
                                </a:prstGeom>
                                <a:solidFill>
                                  <a:schemeClr val="bg1">
                                    <a:alpha val="50000"/>
                                  </a:schemeClr>
                                </a:solidFill>
                                <a:ln w="508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38100" y="47625"/>
                                  <a:ext cx="590550" cy="542925"/>
                                </a:xfrm>
                                <a:prstGeom prst="rect">
                                  <a:avLst/>
                                </a:prstGeom>
                                <a:noFill/>
                                <a:ln w="9525">
                                  <a:noFill/>
                                  <a:miter lim="800000"/>
                                  <a:headEnd/>
                                  <a:tailEnd/>
                                </a:ln>
                              </wps:spPr>
                              <wps:txb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Ｂ</w:t>
                                    </w:r>
                                  </w:p>
                                </w:txbxContent>
                              </wps:txbx>
                              <wps:bodyPr rot="0" vert="horz" wrap="square" lIns="91440" tIns="45720" rIns="91440" bIns="45720" anchor="t" anchorCtr="0">
                                <a:noAutofit/>
                              </wps:bodyPr>
                            </wps:wsp>
                          </wpg:grpSp>
                          <wpg:grpSp>
                            <wpg:cNvPr id="45" name="グループ化 45"/>
                            <wpg:cNvGrpSpPr/>
                            <wpg:grpSpPr>
                              <a:xfrm>
                                <a:off x="4133850" y="0"/>
                                <a:ext cx="647700" cy="647700"/>
                                <a:chOff x="0" y="0"/>
                                <a:chExt cx="647700" cy="647700"/>
                              </a:xfrm>
                            </wpg:grpSpPr>
                            <wps:wsp>
                              <wps:cNvPr id="25" name="円/楕円 25"/>
                              <wps:cNvSpPr/>
                              <wps:spPr>
                                <a:xfrm>
                                  <a:off x="0" y="0"/>
                                  <a:ext cx="647700" cy="647700"/>
                                </a:xfrm>
                                <a:prstGeom prst="ellipse">
                                  <a:avLst/>
                                </a:prstGeom>
                                <a:solidFill>
                                  <a:schemeClr val="bg1">
                                    <a:alpha val="50000"/>
                                  </a:schemeClr>
                                </a:solidFill>
                                <a:ln w="508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2"/>
                              <wps:cNvSpPr txBox="1">
                                <a:spLocks noChangeArrowheads="1"/>
                              </wps:cNvSpPr>
                              <wps:spPr bwMode="auto">
                                <a:xfrm>
                                  <a:off x="28575" y="47625"/>
                                  <a:ext cx="590550" cy="542925"/>
                                </a:xfrm>
                                <a:prstGeom prst="rect">
                                  <a:avLst/>
                                </a:prstGeom>
                                <a:noFill/>
                                <a:ln w="9525">
                                  <a:noFill/>
                                  <a:miter lim="800000"/>
                                  <a:headEnd/>
                                  <a:tailEnd/>
                                </a:ln>
                              </wps:spPr>
                              <wps:txb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Ｃ</w:t>
                                    </w:r>
                                  </w:p>
                                </w:txbxContent>
                              </wps:txbx>
                              <wps:bodyPr rot="0" vert="horz" wrap="square" lIns="91440" tIns="45720" rIns="91440" bIns="45720" anchor="t" anchorCtr="0">
                                <a:noAutofit/>
                              </wps:bodyPr>
                            </wps:wsp>
                          </wpg:grpSp>
                          <wpg:grpSp>
                            <wpg:cNvPr id="46" name="グループ化 46"/>
                            <wpg:cNvGrpSpPr/>
                            <wpg:grpSpPr>
                              <a:xfrm>
                                <a:off x="0" y="1704975"/>
                                <a:ext cx="647700" cy="647700"/>
                                <a:chOff x="0" y="0"/>
                                <a:chExt cx="647700" cy="647700"/>
                              </a:xfrm>
                            </wpg:grpSpPr>
                            <wps:wsp>
                              <wps:cNvPr id="26" name="円/楕円 26"/>
                              <wps:cNvSpPr/>
                              <wps:spPr>
                                <a:xfrm>
                                  <a:off x="0" y="0"/>
                                  <a:ext cx="647700" cy="647700"/>
                                </a:xfrm>
                                <a:prstGeom prst="ellipse">
                                  <a:avLst/>
                                </a:prstGeom>
                                <a:solidFill>
                                  <a:schemeClr val="bg1">
                                    <a:alpha val="50000"/>
                                  </a:schemeClr>
                                </a:solidFill>
                                <a:ln w="508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2"/>
                              <wps:cNvSpPr txBox="1">
                                <a:spLocks noChangeArrowheads="1"/>
                              </wps:cNvSpPr>
                              <wps:spPr bwMode="auto">
                                <a:xfrm>
                                  <a:off x="28575" y="47625"/>
                                  <a:ext cx="590550" cy="542925"/>
                                </a:xfrm>
                                <a:prstGeom prst="rect">
                                  <a:avLst/>
                                </a:prstGeom>
                                <a:noFill/>
                                <a:ln w="9525">
                                  <a:noFill/>
                                  <a:miter lim="800000"/>
                                  <a:headEnd/>
                                  <a:tailEnd/>
                                </a:ln>
                              </wps:spPr>
                              <wps:txb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Ｄ</w:t>
                                    </w:r>
                                  </w:p>
                                </w:txbxContent>
                              </wps:txbx>
                              <wps:bodyPr rot="0" vert="horz" wrap="square" lIns="91440" tIns="45720" rIns="91440" bIns="45720" anchor="t" anchorCtr="0">
                                <a:noAutofit/>
                              </wps:bodyPr>
                            </wps:wsp>
                          </wpg:grpSp>
                          <wpg:grpSp>
                            <wpg:cNvPr id="47" name="グループ化 47"/>
                            <wpg:cNvGrpSpPr/>
                            <wpg:grpSpPr>
                              <a:xfrm>
                                <a:off x="2066925" y="1704975"/>
                                <a:ext cx="647700" cy="647700"/>
                                <a:chOff x="0" y="0"/>
                                <a:chExt cx="647700" cy="647700"/>
                              </a:xfrm>
                            </wpg:grpSpPr>
                            <wps:wsp>
                              <wps:cNvPr id="27" name="円/楕円 27"/>
                              <wps:cNvSpPr/>
                              <wps:spPr>
                                <a:xfrm>
                                  <a:off x="0" y="0"/>
                                  <a:ext cx="647700" cy="647700"/>
                                </a:xfrm>
                                <a:prstGeom prst="ellipse">
                                  <a:avLst/>
                                </a:prstGeom>
                                <a:solidFill>
                                  <a:schemeClr val="bg1">
                                    <a:alpha val="50000"/>
                                  </a:schemeClr>
                                </a:solidFill>
                                <a:ln w="508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2"/>
                              <wps:cNvSpPr txBox="1">
                                <a:spLocks noChangeArrowheads="1"/>
                              </wps:cNvSpPr>
                              <wps:spPr bwMode="auto">
                                <a:xfrm>
                                  <a:off x="38100" y="47625"/>
                                  <a:ext cx="590550" cy="542925"/>
                                </a:xfrm>
                                <a:prstGeom prst="rect">
                                  <a:avLst/>
                                </a:prstGeom>
                                <a:noFill/>
                                <a:ln w="9525">
                                  <a:noFill/>
                                  <a:miter lim="800000"/>
                                  <a:headEnd/>
                                  <a:tailEnd/>
                                </a:ln>
                              </wps:spPr>
                              <wps:txb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Ｅ</w:t>
                                    </w:r>
                                  </w:p>
                                </w:txbxContent>
                              </wps:txbx>
                              <wps:bodyPr rot="0" vert="horz" wrap="square" lIns="91440" tIns="45720" rIns="91440" bIns="45720" anchor="t" anchorCtr="0">
                                <a:noAutofit/>
                              </wps:bodyPr>
                            </wps:wsp>
                          </wpg:grpSp>
                          <wpg:grpSp>
                            <wpg:cNvPr id="48" name="グループ化 48"/>
                            <wpg:cNvGrpSpPr/>
                            <wpg:grpSpPr>
                              <a:xfrm>
                                <a:off x="4133850" y="1704975"/>
                                <a:ext cx="647700" cy="647700"/>
                                <a:chOff x="0" y="0"/>
                                <a:chExt cx="647700" cy="647700"/>
                              </a:xfrm>
                            </wpg:grpSpPr>
                            <wps:wsp>
                              <wps:cNvPr id="28" name="円/楕円 28"/>
                              <wps:cNvSpPr/>
                              <wps:spPr>
                                <a:xfrm>
                                  <a:off x="0" y="0"/>
                                  <a:ext cx="647700" cy="647700"/>
                                </a:xfrm>
                                <a:prstGeom prst="ellipse">
                                  <a:avLst/>
                                </a:prstGeom>
                                <a:solidFill>
                                  <a:schemeClr val="bg1">
                                    <a:alpha val="50000"/>
                                  </a:schemeClr>
                                </a:solidFill>
                                <a:ln w="508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2"/>
                              <wps:cNvSpPr txBox="1">
                                <a:spLocks noChangeArrowheads="1"/>
                              </wps:cNvSpPr>
                              <wps:spPr bwMode="auto">
                                <a:xfrm>
                                  <a:off x="28575" y="47625"/>
                                  <a:ext cx="590550" cy="542925"/>
                                </a:xfrm>
                                <a:prstGeom prst="rect">
                                  <a:avLst/>
                                </a:prstGeom>
                                <a:noFill/>
                                <a:ln w="9525">
                                  <a:noFill/>
                                  <a:miter lim="800000"/>
                                  <a:headEnd/>
                                  <a:tailEnd/>
                                </a:ln>
                              </wps:spPr>
                              <wps:txb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Ｆ</w:t>
                                    </w:r>
                                  </w:p>
                                </w:txbxContent>
                              </wps:txbx>
                              <wps:bodyPr rot="0" vert="horz" wrap="square" lIns="91440" tIns="45720" rIns="91440" bIns="45720" anchor="t" anchorCtr="0">
                                <a:noAutofit/>
                              </wps:bodyPr>
                            </wps:wsp>
                          </wpg:grpSp>
                        </wpg:grpSp>
                      </wpg:grpSp>
                    </wpg:wgp>
                  </a:graphicData>
                </a:graphic>
                <wp14:sizeRelV relativeFrom="margin">
                  <wp14:pctHeight>0</wp14:pctHeight>
                </wp14:sizeRelV>
              </wp:anchor>
            </w:drawing>
          </mc:Choice>
          <mc:Fallback>
            <w:pict>
              <v:group id="グループ化 193" o:spid="_x0000_s1119" style="position:absolute;left:0;text-align:left;margin-left:1.8pt;margin-top:4.05pt;width:482.55pt;height:363.15pt;z-index:251715584;mso-height-relative:margin" coordsize="61287,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">
                <v:group id="グループ化 192" o:spid="_x0000_s1120" style="position:absolute;left:955;top:1637;width:50570;height:44486" coordsize="50570,4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グループ化 63" o:spid="_x0000_s1121" style="position:absolute;left:3480;top:1501;width:42578;height:41257" coordsize="42577,4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直線コネクタ 58" o:spid="_x0000_s1122" style="position:absolute;flip:x;visibility:visible;mso-wrap-style:square" from="0,27810" to="1894,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808EAAADbAAAADwAAAGRycy9kb3ducmV2LnhtbERPy4rCMBTdD/gP4QruxrSKo1SjqKg4&#10;MLPwhdtLc22LzU1pYq1/bxYDszyc92zRmlI0VLvCsoK4H4EgTq0uOFNwPm0/JyCcR9ZYWiYFL3Kw&#10;mHc+Zpho++QDNUefiRDCLkEFufdVIqVLczLo+rYiDtzN1gZ9gHUmdY3PEG5KOYiiL2mw4NCQY0Xr&#10;nNL78WEUrMbr7+jyu9387OJ4OPBxcz0ZqVSv2y6nIDy1/l/8595rBaMwNnwJP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jzTwQAAANsAAAAPAAAAAAAAAAAAAAAA&#10;AKECAABkcnMvZG93bnJldi54bWxQSwUGAAAAAAQABAD5AAAAjwMAAAAA&#10;" strokecolor="black [3213]" strokeweight="2pt">
                      <v:stroke joinstyle="miter"/>
                    </v:line>
                    <v:line id="直線コネクタ 59" o:spid="_x0000_s1123" style="position:absolute;flip:x y;visibility:visible;mso-wrap-style:square" from="11091,41175" to="18505,4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lT8QAAADbAAAADwAAAGRycy9kb3ducmV2LnhtbESPQUvDQBSE74L/YXkFL9JuFCwx7SaI&#10;IIj0Yivi8ZF9TUKzb9fd1zb9964geBxm5htm3UxuVCeKafBs4G5RgCJuvR24M/Cxe5mXoJIgWxw9&#10;k4ELJWjq66s1Vtaf+Z1OW+lUhnCq0EAvEiqtU9uTw7TwgTh7ex8dSpax0zbiOcPdqO+LYqkdDpwX&#10;egz03FN72B6dgVbKo3w5+1lGt9nfbsLbJXwvjbmZTU8rUEKT/If/2q/WwMMj/H7JP0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VPxAAAANsAAAAPAAAAAAAAAAAA&#10;AAAAAKECAABkcnMvZG93bnJldi54bWxQSwUGAAAAAAQABAD5AAAAkgMAAAAA&#10;" strokecolor="black [3213]" strokeweight="2pt">
                      <v:stroke joinstyle="miter"/>
                    </v:line>
                    <v:line id="直線コネクタ 60" o:spid="_x0000_s1124" style="position:absolute;flip:x y;visibility:visible;mso-wrap-style:square" from="41012,0" to="42577,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qGb8AAAADbAAAADwAAAGRycy9kb3ducmV2LnhtbERPTWsCMRC9C/0PYQq9SM22h2XZGkUK&#10;ghQv2lJ6HDbj7uJmkiajrv/eHASPj/c9X45uUGeKqfds4G1WgCJuvO25NfDzvX6tQCVBtjh4JgNX&#10;SrBcPE3mWFt/4R2d99KqHMKpRgOdSKi1Tk1HDtPMB+LMHXx0KBnGVtuIlxzuBv1eFKV22HNu6DDQ&#10;Z0fNcX9yBhqpTvLn7G8V3fYw3Yava/gvjXl5HlcfoIRGeYjv7o01UOb1+Uv+AXp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qhm/AAAAA2wAAAA8AAAAAAAAAAAAAAAAA&#10;oQIAAGRycy9kb3ducmV2LnhtbFBLBQYAAAAABAAEAPkAAACOAwAAAAA=&#10;" strokecolor="black [3213]" strokeweight="2pt">
                      <v:stroke joinstyle="miter"/>
                    </v:line>
                  </v:group>
                  <v:shape id="_x0000_s1125" type="#_x0000_t202" style="position:absolute;left:41489;width:749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Wq8EA&#10;AADbAAAADwAAAGRycy9kb3ducmV2LnhtbESPQYvCMBSE74L/ITzBm6ar6Eo1igiCioi64vnRPNuy&#10;zUtpoq3/3giCx2FmvmFmi8YU4kGVyy0r+OlHIIgTq3NOFVz+1r0JCOeRNRaWScGTHCzm7dYMY21r&#10;PtHj7FMRIOxiVJB5X8ZSuiQjg65vS+Lg3Wxl0AdZpVJXWAe4KeQgisbSYM5hIcOSVhkl/+e7USC3&#10;9WEo98fx73W7u1+M08OGtVLdTrOcgvDU+G/4095oBaMR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lqvBAAAA2wAAAA8AAAAAAAAAAAAAAAAAmAIAAGRycy9kb3du&#10;cmV2LnhtbFBLBQYAAAAABAAEAPUAAACGAwAAAAA=&#10;" strokeweight="2pt">
                    <v:textbox>
                      <w:txbxContent>
                        <w:p w:rsidR="001E7825" w:rsidRDefault="001E7825" w:rsidP="008027C5">
                          <w:pPr>
                            <w:jc w:val="center"/>
                          </w:pPr>
                          <w:r>
                            <w:rPr>
                              <w:rFonts w:hint="eastAsia"/>
                            </w:rPr>
                            <w:t>南避難所</w:t>
                          </w:r>
                        </w:p>
                        <w:p w:rsidR="001E7825" w:rsidRDefault="001E7825" w:rsidP="008027C5">
                          <w:pPr>
                            <w:jc w:val="center"/>
                          </w:pPr>
                        </w:p>
                      </w:txbxContent>
                    </v:textbox>
                  </v:shape>
                  <v:shape id="_x0000_s1126" type="#_x0000_t202" style="position:absolute;top:33982;width:749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R8MA&#10;AADbAAAADwAAAGRycy9kb3ducmV2LnhtbESPQWvCQBSE74X+h+UJ3upGxURSVymCYKQUjdLzI/ua&#10;hGbfhuxq4r/vCkKPw8x8w6w2g2nEjTpXW1YwnUQgiAuray4VXM67tyUI55E1NpZJwZ0cbNavLytM&#10;te35RLfclyJA2KWooPK+TaV0RUUG3cS2xMH7sZ1BH2RXSt1hH+CmkbMoiqXBmsNChS1tKyp+86tR&#10;ILP+ay4/j3HynR2uF+P0fGCt1Hg0fLyD8DT4//CzvdcKFgk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tR8MAAADbAAAADwAAAAAAAAAAAAAAAACYAgAAZHJzL2Rv&#10;d25yZXYueG1sUEsFBgAAAAAEAAQA9QAAAIgDAAAAAA==&#10;" strokeweight="2pt">
                    <v:textbox>
                      <w:txbxContent>
                        <w:p w:rsidR="001E7825" w:rsidRDefault="001E7825" w:rsidP="008027C5">
                          <w:pPr>
                            <w:jc w:val="center"/>
                          </w:pPr>
                          <w:r>
                            <w:rPr>
                              <w:rFonts w:hint="eastAsia"/>
                            </w:rPr>
                            <w:t>北避難所</w:t>
                          </w:r>
                        </w:p>
                        <w:p w:rsidR="001E7825" w:rsidRDefault="001E7825" w:rsidP="008027C5">
                          <w:pPr>
                            <w:jc w:val="center"/>
                          </w:pPr>
                        </w:p>
                      </w:txbxContent>
                    </v:textbox>
                  </v:shape>
                  <v:shape id="_x0000_s1127" type="#_x0000_t202" style="position:absolute;left:10304;top:41352;width:749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3MMA&#10;AADbAAAADwAAAGRycy9kb3ducmV2LnhtbESPQWvCQBSE74L/YXlCb2ajoWmJriJCoZYiNg2eH9nX&#10;JDT7NmTXJP333ULB4zAz3zDb/WRaMVDvGssKVlEMgri0uuFKQfH5snwG4TyyxtYyKfghB/vdfLbF&#10;TNuRP2jIfSUChF2GCmrvu0xKV9Zk0EW2Iw7el+0N+iD7SuoexwA3rVzHcSoNNhwWauzoWFP5nd+M&#10;Ankaz4l8v6RP19PbrTBOJxNrpR4W02EDwtPk7+H/9qtW8JjC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3MMAAADbAAAADwAAAAAAAAAAAAAAAACYAgAAZHJzL2Rv&#10;d25yZXYueG1sUEsFBgAAAAAEAAQA9QAAAIgDAAAAAA==&#10;" strokeweight="2pt">
                    <v:textbox>
                      <w:txbxContent>
                        <w:p w:rsidR="001E7825" w:rsidRDefault="001E7825" w:rsidP="008027C5">
                          <w:pPr>
                            <w:jc w:val="center"/>
                          </w:pPr>
                          <w:r>
                            <w:rPr>
                              <w:rFonts w:hint="eastAsia"/>
                            </w:rPr>
                            <w:t>西避難所</w:t>
                          </w:r>
                        </w:p>
                        <w:p w:rsidR="001E7825" w:rsidRDefault="001E7825" w:rsidP="008027C5">
                          <w:pPr>
                            <w:jc w:val="center"/>
                          </w:pPr>
                        </w:p>
                      </w:txbxContent>
                    </v:textbox>
                  </v:shape>
                  <v:group id="グループ化 62" o:spid="_x0000_s1128" style="position:absolute;left:1978;top:9007;width:48592;height:35478" coordsize="48591,3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フリーフォーム 54" o:spid="_x0000_s1129" style="position:absolute;top:10132;width:9720;height:11974;visibility:visible;mso-wrap-style:square;v-text-anchor:middle" coordsize="972041,119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mo8QA&#10;AADbAAAADwAAAGRycy9kb3ducmV2LnhtbESPQWsCMRSE7wX/Q3iF3mp2SxW7GkVKK8UiuFY8P5Ln&#10;ZunmZdlE3f57UxA8DjPzDTNb9K4RZ+pC7VlBPsxAEGtvaq4U7H8+nycgQkQ22HgmBX8UYDEfPMyw&#10;MP7CJZ13sRIJwqFABTbGtpAyaEsOw9C3xMk7+s5hTLKrpOnwkuCukS9ZNpYOa04LFlt6t6R/dyen&#10;YKPzSZuXI7v+ltu3Un8cqn6zUurpsV9OQUTq4z18a38ZBaNX+P+Sf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JqPEAAAA2wAAAA8AAAAAAAAAAAAAAAAAmAIAAGRycy9k&#10;b3ducmV2LnhtbFBLBQYAAAAABAAEAPUAAACJAwAAAAA=&#10;" path="m78602,l285586,41920r13100,154584l358948,408728,513531,699555,757196,937980r60262,78602l972041,1134484,854139,1121384r-131003,20961l644534,1197366,112662,1160685,10480,1076843,,930120,15720,639294,78602,xe" fillcolor="black [3213]" strokecolor="black [3213]" strokeweight="2pt">
                      <v:fill r:id="rId10" o:title="" color2="yellow" type="pattern"/>
                      <v:stroke joinstyle="miter"/>
                      <v:path arrowok="t" o:connecttype="custom" o:connectlocs="78602,0;285586,41920;298686,196504;358948,408728;513531,699555;757196,937980;817458,1016582;972041,1134484;854139,1121384;723136,1142345;644534,1197366;112662,1160685;10480,1076843;0,930120;15720,639294;78602,0" o:connectangles="0,0,0,0,0,0,0,0,0,0,0,0,0,0,0,0"/>
                    </v:shape>
                    <v:shape id="フリーフォーム 53" o:spid="_x0000_s1130" style="position:absolute;left:18288;top:24054;width:4323;height:11423;visibility:visible;mso-wrap-style:square;v-text-anchor:middle" coordsize="432309,114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wS8UA&#10;AADbAAAADwAAAGRycy9kb3ducmV2LnhtbESPT4vCMBTE7wv7HcIT9ramKopUo4iLsB5k8R/i7dE8&#10;22LzUptUq5/eLAgeh5n5DTOeNqYQV6pcbllBpx2BIE6szjlVsNsuvocgnEfWWFgmBXdyMJ18fowx&#10;1vbGa7pufCoChF2MCjLvy1hKl2Rk0LVtSRy8k60M+iCrVOoKbwFuCtmNooE0mHNYyLCkeUbJeVMb&#10;BfXeD/fH7fxndTmsL70/eiyP7qHUV6uZjUB4avw7/Gr/agX9Hvx/CT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3BLxQAAANsAAAAPAAAAAAAAAAAAAAAAAJgCAABkcnMv&#10;ZG93bnJldi54bWxQSwUGAAAAAAQABAD1AAAAigMAAAAA&#10;" path="m170304,l,1142345r272486,-5240l432309,,170304,xe" fillcolor="black [3213]" strokecolor="black [3213]" strokeweight="2pt">
                      <v:fill r:id="rId10" o:title="" color2="yellow" type="pattern"/>
                      <v:stroke joinstyle="miter"/>
                      <v:path arrowok="t" o:connecttype="custom" o:connectlocs="170304,0;0,1142345;272486,1137105;432309,0;170304,0" o:connectangles="0,0,0,0,0"/>
                    </v:shape>
                    <v:shape id="フリーフォーム 52" o:spid="_x0000_s1131" style="position:absolute;left:38635;width:9956;height:10611;visibility:visible;mso-wrap-style:square;v-text-anchor:middle" coordsize="995622,10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1OsQA&#10;AADbAAAADwAAAGRycy9kb3ducmV2LnhtbESPT2vCQBTE7wW/w/IEb82mmlZJXUVEi5eCpoLXR/bl&#10;D2bfhuyapN++Wyj0OMzMb5j1djSN6KlztWUFL1EMgji3uuZSwfXr+LwC4TyyxsYyKfgmB9vN5GmN&#10;qbYDX6jPfCkChF2KCirv21RKl1dk0EW2JQ5eYTuDPsiulLrDIcBNI+dx/CYN1hwWKmxpX1F+zx5G&#10;QXIqHomu3f2WXc6f+UHy8qNfKDWbjrt3EJ5G/x/+a5+0gtc5/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9TrEAAAA2wAAAA8AAAAAAAAAAAAAAAAAmAIAAGRycy9k&#10;b3ducmV2LnhtbFBLBQYAAAAABAAEAPUAAACJAwAAAAA=&#10;" path="m309167,49781l429690,60262,544972,2620,704796,,995622,73362,888200,592133,704796,1061124,,754577,117903,552832,309167,49781xe" fillcolor="black [3213]" strokecolor="black [3213]" strokeweight="2pt">
                      <v:fill r:id="rId10" o:title="" color2="yellow" type="pattern"/>
                      <v:stroke joinstyle="miter"/>
                      <v:path arrowok="t" o:connecttype="custom" o:connectlocs="309167,49781;429690,60262;544972,2620;704796,0;995622,73362;888200,592133;704796,1061124;0,754577;117903,552832;309167,49781" o:connectangles="0,0,0,0,0,0,0,0,0,0"/>
                    </v:shape>
                  </v:group>
                </v:group>
                <v:group id="グループ化 51" o:spid="_x0000_s1132" style="position:absolute;width:61287;height:34520" coordsize="61287,34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グループ化 22" o:spid="_x0000_s1133" style="position:absolute;width:61287;height:34520" coordsize="61287,34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正方形/長方形 13" o:spid="_x0000_s1134" style="position:absolute;width:20520;height:1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J1sEA&#10;AADbAAAADwAAAGRycy9kb3ducmV2LnhtbERPS4vCMBC+C/sfwix409QHrlSjLAsFYfWg7sXb2IxN&#10;sZmUJtr67zeC4G0+vucs152txJ0aXzpWMBomIIhzp0suFPwds8EchA/IGivHpOBBHtarj94SU+1a&#10;3tP9EAoRQ9inqMCEUKdS+tyQRT90NXHkLq6xGCJsCqkbbGO4reQ4SWbSYsmxwWBNP4by6+FmFVB5&#10;PbfT392jzTZZtjW7vfs6GaX6n933AkSgLrzFL/dGx/kTeP4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mSdbBAAAA2wAAAA8AAAAAAAAAAAAAAAAAmAIAAGRycy9kb3du&#10;cmV2LnhtbFBLBQYAAAAABAAEAPUAAACGAwAAAAA=&#10;" filled="f" strokecolor="black [3213]" strokeweight="4.5pt"/>
                    <v:rect id="正方形/長方形 14" o:spid="_x0000_s1135" style="position:absolute;top:17240;width:20520;height:1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osIA&#10;AADbAAAADwAAAGRycy9kb3ducmV2LnhtbERPTWvCQBC9F/wPywi91Y0itcRsRISA0HpQe+ltmh2z&#10;i9nZkN2a+O+7hYK3ebzPKTaja8WN+mA9K5jPMhDEtdeWGwWf5+rlDUSIyBpbz6TgTgE25eSpwFz7&#10;gY90O8VGpBAOOSowMXa5lKE25DDMfEecuIvvHcYE+0bqHocU7lq5yLJX6dByajDY0c5QfT39OAVk&#10;r9/D8v1wH6p9VX2Yw9GvvoxSz9NxuwYRaYwP8b97r9P8Jfz9kg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9GiwgAAANsAAAAPAAAAAAAAAAAAAAAAAJgCAABkcnMvZG93&#10;bnJldi54bWxQSwUGAAAAAAQABAD1AAAAhwMAAAAA&#10;" filled="f" strokecolor="black [3213]" strokeweight="4.5pt"/>
                    <v:rect id="正方形/長方形 15" o:spid="_x0000_s1136" style="position:absolute;left:40767;width:20520;height:1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0OcAA&#10;AADbAAAADwAAAGRycy9kb3ducmV2LnhtbERPTYvCMBC9C/sfwix401RRV6pRloWCsHpQ9+JtbMam&#10;2ExKE2399xtB8DaP9znLdWcrcafGl44VjIYJCOLc6ZILBX/HbDAH4QOyxsoxKXiQh/Xqo7fEVLuW&#10;93Q/hELEEPYpKjAh1KmUPjdk0Q9dTRy5i2sshgibQuoG2xhuKzlOkpm0WHJsMFjTj6H8erhZBVRe&#10;z+3kd/dos02Wbc1u775ORqn+Z/e9ABGoC2/xy73Rcf4Unr/E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N0OcAAAADbAAAADwAAAAAAAAAAAAAAAACYAgAAZHJzL2Rvd25y&#10;ZXYueG1sUEsFBgAAAAAEAAQA9QAAAIUDAAAAAA==&#10;" filled="f" strokecolor="black [3213]" strokeweight="4.5pt"/>
                    <v:rect id="正方形/長方形 16" o:spid="_x0000_s1137" style="position:absolute;left:20383;width:20520;height:1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qTsIA&#10;AADbAAAADwAAAGRycy9kb3ducmV2LnhtbERPyWrDMBC9F/IPYgK9NXJCSYMTJYSAwdD6kOXS29Sa&#10;WCbWyFiql7+vCoXe5vHW2R1G24ieOl87VrBcJCCIS6drrhTcrtnLBoQPyBobx6RgIg+H/exph6l2&#10;A5+pv4RKxBD2KSowIbSplL40ZNEvXEscubvrLIYIu0rqDocYbhu5SpK1tFhzbDDY0slQ+bh8WwVU&#10;P76G1/diGrI8yz5McXZvn0ap5/l43IIINIZ/8Z8713H+Gn5/i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epOwgAAANsAAAAPAAAAAAAAAAAAAAAAAJgCAABkcnMvZG93&#10;bnJldi54bWxQSwUGAAAAAAQABAD1AAAAhwMAAAAA&#10;" filled="f" strokecolor="black [3213]" strokeweight="4.5pt"/>
                    <v:rect id="正方形/長方形 17" o:spid="_x0000_s1138" style="position:absolute;left:40767;top:17240;width:20520;height:1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P1cIA&#10;AADbAAAADwAAAGRycy9kb3ducmV2LnhtbERPyWrDMBC9F/IPYgK9NXJCaYITJYSAwdD6kOXS29Sa&#10;WCbWyFiql7+vCoXe5vHW2R1G24ieOl87VrBcJCCIS6drrhTcrtnLBoQPyBobx6RgIg+H/exph6l2&#10;A5+pv4RKxBD2KSowIbSplL40ZNEvXEscubvrLIYIu0rqDocYbhu5SpI3abHm2GCwpZOh8nH5tgqo&#10;fnwNr+/FNGR5ln2Y4uzWn0ap5/l43IIINIZ/8Z8713H+Gn5/i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U/VwgAAANsAAAAPAAAAAAAAAAAAAAAAAJgCAABkcnMvZG93&#10;bnJldi54bWxQSwUGAAAAAAQABAD1AAAAhwMAAAAA&#10;" filled="f" strokecolor="black [3213]" strokeweight="4.5pt"/>
                    <v:rect id="正方形/長方形 18" o:spid="_x0000_s1139" style="position:absolute;left:20383;top:17240;width:20520;height:17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bp8QA&#10;AADbAAAADwAAAGRycy9kb3ducmV2LnhtbESPQWvDMAyF74P9B6PBbquzMtaR1SmjECi0PbTdZTct&#10;1uKQWA6x26T/vjoMepN4T+99Wq4m36kLDbEJbOB1loEiroJtuDbwfSpfPkDFhGyxC0wGrhRhVTw+&#10;LDG3YeQDXY6pVhLCMUcDLqU+1zpWjjzGWeiJRfsLg8ck61BrO+Ao4b7T8yx71x4blgaHPa0dVe3x&#10;7A1Q0/6Ob9v9dSw3Zblz+0NY/Dhjnp+mr09QiaZ0N/9fb6zgC6z8IgPo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26fEAAAA2wAAAA8AAAAAAAAAAAAAAAAAmAIAAGRycy9k&#10;b3ducmV2LnhtbFBLBQYAAAAABAAEAPUAAACJAwAAAAA=&#10;" filled="f" strokecolor="black [3213]" strokeweight="4.5pt"/>
                  </v:group>
                  <v:group id="グループ化 50" o:spid="_x0000_s1140" style="position:absolute;left:6762;top:5905;width:47816;height:23527" coordsize="47815,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グループ化 43" o:spid="_x0000_s1141" style="position:absolute;width:6477;height:6477" coordsize="647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円/楕円 23" o:spid="_x0000_s1142" style="position:absolute;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sMMA&#10;AADbAAAADwAAAGRycy9kb3ducmV2LnhtbESPQWsCMRSE70L/Q3iFXkSztSCyGqUUaoWiUFs8PzfP&#10;zeLmZUniuvrrjSD0OMx8M8xs0dlatORD5VjB6zADQVw4XXGp4O/3czABESKyxtoxKbhQgMX8qTfD&#10;XLsz/1C7jaVIJRxyVGBibHIpQ2HIYhi6hjh5B+ctxiR9KbXHcyq3tRxl2VharDgtGGzow1Bx3J6s&#10;gtGX6U92XevWB/rGuLnu95ulV+rluXufgojUxf/wg17pxL3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qsMMAAADbAAAADwAAAAAAAAAAAAAAAACYAgAAZHJzL2Rv&#10;d25yZXYueG1sUEsFBgAAAAAEAAQA9QAAAIgDAAAAAA==&#10;" fillcolor="white [3212]" strokecolor="black [3213]" strokeweight="4pt">
                        <v:fill opacity="32896f"/>
                        <v:stroke opacity="32896f" joinstyle="miter"/>
                      </v:oval>
                      <v:shape id="_x0000_s1143" type="#_x0000_t202" style="position:absolute;left:381;top:571;width:590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sidRPr="00D04E5D">
                                <w:rPr>
                                  <w:rFonts w:asciiTheme="majorEastAsia" w:eastAsiaTheme="majorEastAsia" w:hAnsiTheme="majorEastAsia" w:hint="eastAsia"/>
                                  <w:color w:val="000000"/>
                                  <w:sz w:val="44"/>
                                  <w:szCs w:val="44"/>
                                  <w14:textFill>
                                    <w14:solidFill>
                                      <w14:srgbClr w14:val="000000">
                                        <w14:alpha w14:val="50000"/>
                                      </w14:srgbClr>
                                    </w14:solidFill>
                                  </w14:textFill>
                                </w:rPr>
                                <w:t>Ａ</w:t>
                              </w:r>
                            </w:p>
                          </w:txbxContent>
                        </v:textbox>
                      </v:shape>
                    </v:group>
                    <v:group id="グループ化 44" o:spid="_x0000_s1144" style="position:absolute;left:20669;width:6477;height:6477" coordsize="647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円/楕円 24" o:spid="_x0000_s1145" style="position:absolute;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yxMMA&#10;AADbAAAADwAAAGRycy9kb3ducmV2LnhtbESPQWsCMRSE70L/Q3iFXkSzlSKyGqUUaoWiUFs8PzfP&#10;zeLmZUniuvrrjSD0OMx8M8xs0dlatORD5VjB6zADQVw4XXGp4O/3czABESKyxtoxKbhQgMX8qTfD&#10;XLsz/1C7jaVIJRxyVGBibHIpQ2HIYhi6hjh5B+ctxiR9KbXHcyq3tRxl2VharDgtGGzow1Bx3J6s&#10;gtGX6U92XevWB/rGuLnu95ulV+rluXufgojUxf/wg17pxL3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yxMMAAADbAAAADwAAAAAAAAAAAAAAAACYAgAAZHJzL2Rv&#10;d25yZXYueG1sUEsFBgAAAAAEAAQA9QAAAIgDAAAAAA==&#10;" fillcolor="white [3212]" strokecolor="black [3213]" strokeweight="4pt">
                        <v:fill opacity="32896f"/>
                        <v:stroke opacity="32896f" joinstyle="miter"/>
                      </v:oval>
                      <v:shape id="_x0000_s1146" type="#_x0000_t202" style="position:absolute;left:381;top:476;width:590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Ｂ</w:t>
                              </w:r>
                            </w:p>
                          </w:txbxContent>
                        </v:textbox>
                      </v:shape>
                    </v:group>
                    <v:group id="グループ化 45" o:spid="_x0000_s1147" style="position:absolute;left:41338;width:6477;height:6477" coordsize="647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円/楕円 25" o:spid="_x0000_s1148" style="position:absolute;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XX8MA&#10;AADbAAAADwAAAGRycy9kb3ducmV2LnhtbESPQWsCMRSE70L/Q3iFXkSzFSqyGqUUaoWiUFs8PzfP&#10;zeLmZUniuvrrjSD0OMx8M8xs0dlatORD5VjB6zADQVw4XXGp4O/3czABESKyxtoxKbhQgMX8qTfD&#10;XLsz/1C7jaVIJRxyVGBibHIpQ2HIYhi6hjh5B+ctxiR9KbXHcyq3tRxl2VharDgtGGzow1Bx3J6s&#10;gtGX6U92XevWB/rGuLnu95ulV+rluXufgojUxf/wg17pxL3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XX8MAAADbAAAADwAAAAAAAAAAAAAAAACYAgAAZHJzL2Rv&#10;d25yZXYueG1sUEsFBgAAAAAEAAQA9QAAAIgDAAAAAA==&#10;" fillcolor="white [3212]" strokecolor="black [3213]" strokeweight="4pt">
                        <v:fill opacity="32896f"/>
                        <v:stroke opacity="32896f" joinstyle="miter"/>
                      </v:oval>
                      <v:shape id="_x0000_s1149" type="#_x0000_t202" style="position:absolute;left:285;top:476;width:5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Ｃ</w:t>
                              </w:r>
                            </w:p>
                          </w:txbxContent>
                        </v:textbox>
                      </v:shape>
                    </v:group>
                    <v:group id="グループ化 46" o:spid="_x0000_s1150" style="position:absolute;top:17049;width:6477;height:6477" coordsize="647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円/楕円 26" o:spid="_x0000_s1151" style="position:absolute;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JKMMA&#10;AADbAAAADwAAAGRycy9kb3ducmV2LnhtbESPQWsCMRSE7wX/Q3gFL0Wz9SCyGkUKVqEoVEvPz81z&#10;s7h5WZK4bv31Rih4HGa+GWa26GwtWvKhcqzgfZiBIC6crrhU8HNYDSYgQkTWWDsmBX8UYDHvvcww&#10;1+7K39TuYylSCYccFZgYm1zKUBiyGIauIU7eyXmLMUlfSu3xmsptLUdZNpYWK04LBhv6MFSc9xer&#10;YLQ2b5PfrnXbE31h3N2Ox92nV6r/2i2nICJ18Rn+pzc6cW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aJKMMAAADbAAAADwAAAAAAAAAAAAAAAACYAgAAZHJzL2Rv&#10;d25yZXYueG1sUEsFBgAAAAAEAAQA9QAAAIgDAAAAAA==&#10;" fillcolor="white [3212]" strokecolor="black [3213]" strokeweight="4pt">
                        <v:fill opacity="32896f"/>
                        <v:stroke opacity="32896f" joinstyle="miter"/>
                      </v:oval>
                      <v:shape id="_x0000_s1152" type="#_x0000_t202" style="position:absolute;left:285;top:476;width:5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Ｄ</w:t>
                              </w:r>
                            </w:p>
                          </w:txbxContent>
                        </v:textbox>
                      </v:shape>
                    </v:group>
                    <v:group id="グループ化 47" o:spid="_x0000_s1153" style="position:absolute;left:20669;top:17049;width:6477;height:6477" coordsize="647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円/楕円 27" o:spid="_x0000_s1154" style="position:absolute;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ss8MA&#10;AADbAAAADwAAAGRycy9kb3ducmV2LnhtbESPQWsCMRSE70L/Q3iFXkSz9VBlNUop1ApFobZ4fm6e&#10;m8XNy5LEdfXXG0HocZj5ZpjZorO1aMmHyrGC12EGgrhwuuJSwd/v52ACIkRkjbVjUnChAIv5U2+G&#10;uXZn/qF2G0uRSjjkqMDE2ORShsKQxTB0DXHyDs5bjEn6UmqP51RuaznKsjdpseK0YLChD0PFcXuy&#10;CkZfpj/Zda1bH+gb4+a632+WXqmX5+59CiJSF//DD3qlEzeG+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oss8MAAADbAAAADwAAAAAAAAAAAAAAAACYAgAAZHJzL2Rv&#10;d25yZXYueG1sUEsFBgAAAAAEAAQA9QAAAIgDAAAAAA==&#10;" fillcolor="white [3212]" strokecolor="black [3213]" strokeweight="4pt">
                        <v:fill opacity="32896f"/>
                        <v:stroke opacity="32896f" joinstyle="miter"/>
                      </v:oval>
                      <v:shape id="_x0000_s1155" type="#_x0000_t202" style="position:absolute;left:381;top:476;width:590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Ｅ</w:t>
                              </w:r>
                            </w:p>
                          </w:txbxContent>
                        </v:textbox>
                      </v:shape>
                    </v:group>
                    <v:group id="グループ化 48" o:spid="_x0000_s1156" style="position:absolute;left:41338;top:17049;width:6477;height:6477" coordsize="6477,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円/楕円 28" o:spid="_x0000_s1157" style="position:absolute;width:647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4wcEA&#10;AADbAAAADwAAAGRycy9kb3ducmV2LnhtbERPS2sCMRC+F/ofwhR6KZqthyJbo5RCH1AquErP42bc&#10;LG4mS5Ku2/565yB4/Pjei9XoOzVQTG1gA4/TAhRxHWzLjYHd9m0yB5UyssUuMBn4owSr5e3NAksb&#10;TryhocqNkhBOJRpwOfel1ql25DFNQ08s3CFEj1lgbLSNeJJw3+lZUTxpjy1Lg8OeXh3Vx+rXG5h9&#10;uIf5zziE7wN9YV7/7/fr92jM/d348gwq05iv4ov704pPxsoX+QF6e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uMHBAAAA2wAAAA8AAAAAAAAAAAAAAAAAmAIAAGRycy9kb3du&#10;cmV2LnhtbFBLBQYAAAAABAAEAPUAAACGAwAAAAA=&#10;" fillcolor="white [3212]" strokecolor="black [3213]" strokeweight="4pt">
                        <v:fill opacity="32896f"/>
                        <v:stroke opacity="32896f" joinstyle="miter"/>
                      </v:oval>
                      <v:shape id="_x0000_s1158" type="#_x0000_t202" style="position:absolute;left:285;top:476;width:590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1E7825" w:rsidRPr="00D04E5D" w:rsidRDefault="001E7825" w:rsidP="00D04E5D">
                              <w:pPr>
                                <w:jc w:val="center"/>
                                <w:rPr>
                                  <w:rFonts w:asciiTheme="majorEastAsia" w:eastAsiaTheme="majorEastAsia" w:hAnsiTheme="majorEastAsia"/>
                                  <w:color w:val="000000"/>
                                  <w:sz w:val="44"/>
                                  <w:szCs w:val="44"/>
                                  <w14:textFill>
                                    <w14:solidFill>
                                      <w14:srgbClr w14:val="000000">
                                        <w14:alpha w14:val="50000"/>
                                      </w14:srgbClr>
                                    </w14:solidFill>
                                  </w14:textFill>
                                </w:rPr>
                              </w:pPr>
                              <w:r>
                                <w:rPr>
                                  <w:rFonts w:asciiTheme="majorEastAsia" w:eastAsiaTheme="majorEastAsia" w:hAnsiTheme="majorEastAsia" w:hint="eastAsia"/>
                                  <w:color w:val="000000"/>
                                  <w:sz w:val="44"/>
                                  <w:szCs w:val="44"/>
                                  <w14:textFill>
                                    <w14:solidFill>
                                      <w14:srgbClr w14:val="000000">
                                        <w14:alpha w14:val="50000"/>
                                      </w14:srgbClr>
                                    </w14:solidFill>
                                  </w14:textFill>
                                </w:rPr>
                                <w:t>Ｆ</w:t>
                              </w:r>
                            </w:p>
                          </w:txbxContent>
                        </v:textbox>
                      </v:shape>
                    </v:group>
                  </v:group>
                </v:group>
              </v:group>
            </w:pict>
          </mc:Fallback>
        </mc:AlternateContent>
      </w:r>
      <w:r w:rsidR="002242A7" w:rsidRPr="002242A7">
        <w:rPr>
          <w:rFonts w:asciiTheme="minorEastAsia" w:hAnsiTheme="minorEastAsia"/>
          <w:noProof/>
        </w:rPr>
        <w:drawing>
          <wp:inline distT="0" distB="0" distL="0" distR="0">
            <wp:extent cx="6188710" cy="4744151"/>
            <wp:effectExtent l="0" t="0" r="2540" b="0"/>
            <wp:docPr id="12" name="図 12" descr="\\fs01\55002200公園管理課\「よみがえれ！宇都宮城」市民の会\★城址まつり\H28\99素材\地図素材\城址公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55002200公園管理課\「よみがえれ！宇都宮城」市民の会\★城址まつり\H28\99素材\地図素材\城址公園.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4744151"/>
                    </a:xfrm>
                    <a:prstGeom prst="rect">
                      <a:avLst/>
                    </a:prstGeom>
                    <a:noFill/>
                    <a:ln>
                      <a:noFill/>
                    </a:ln>
                  </pic:spPr>
                </pic:pic>
              </a:graphicData>
            </a:graphic>
          </wp:inline>
        </w:drawing>
      </w:r>
    </w:p>
    <w:p w:rsidR="00D04E5D" w:rsidRDefault="00D04E5D" w:rsidP="00D04E5D">
      <w:pPr>
        <w:rPr>
          <w:rFonts w:asciiTheme="minorEastAsia" w:hAnsiTheme="minorEastAsia"/>
        </w:rPr>
      </w:pPr>
    </w:p>
    <w:p w:rsidR="002242A7" w:rsidRDefault="00573957" w:rsidP="00D04E5D">
      <w:pPr>
        <w:tabs>
          <w:tab w:val="left" w:pos="2205"/>
        </w:tabs>
        <w:rPr>
          <w:rFonts w:asciiTheme="minorEastAsia" w:hAnsiTheme="minorEastAsia"/>
        </w:rPr>
      </w:pPr>
      <w:r>
        <w:rPr>
          <w:rFonts w:asciiTheme="minorEastAsia" w:hAnsiTheme="minorEastAsia" w:hint="eastAsia"/>
        </w:rPr>
        <w:t xml:space="preserve">①　</w:t>
      </w:r>
      <w:r w:rsidR="008027C5">
        <w:rPr>
          <w:rFonts w:asciiTheme="minorEastAsia" w:hAnsiTheme="minorEastAsia" w:hint="eastAsia"/>
        </w:rPr>
        <w:t>Ａ・Ｄ地点</w:t>
      </w:r>
      <w:r w:rsidR="009E124B">
        <w:rPr>
          <w:rFonts w:asciiTheme="minorEastAsia" w:hAnsiTheme="minorEastAsia" w:hint="eastAsia"/>
        </w:rPr>
        <w:t>で発生・・・・ＡＤＥ</w:t>
      </w:r>
      <w:r>
        <w:rPr>
          <w:rFonts w:asciiTheme="minorEastAsia" w:hAnsiTheme="minorEastAsia" w:hint="eastAsia"/>
        </w:rPr>
        <w:t>は西避難所に誘導，ＢＣＦは南避難所に誘導</w:t>
      </w:r>
    </w:p>
    <w:p w:rsidR="00573957" w:rsidRDefault="009E124B" w:rsidP="00D04E5D">
      <w:pPr>
        <w:tabs>
          <w:tab w:val="left" w:pos="2205"/>
        </w:tabs>
        <w:rPr>
          <w:rFonts w:asciiTheme="minorEastAsia" w:hAnsiTheme="minorEastAsia"/>
        </w:rPr>
      </w:pPr>
      <w:r>
        <w:rPr>
          <w:rFonts w:asciiTheme="minorEastAsia" w:hAnsiTheme="minorEastAsia" w:hint="eastAsia"/>
        </w:rPr>
        <w:t>②　Ｂ・Ｅ</w:t>
      </w:r>
      <w:r w:rsidR="00573957">
        <w:rPr>
          <w:rFonts w:asciiTheme="minorEastAsia" w:hAnsiTheme="minorEastAsia" w:hint="eastAsia"/>
        </w:rPr>
        <w:t>地点で発生・・</w:t>
      </w:r>
      <w:r>
        <w:rPr>
          <w:rFonts w:asciiTheme="minorEastAsia" w:hAnsiTheme="minorEastAsia" w:hint="eastAsia"/>
        </w:rPr>
        <w:t>・・ＡＤＥ</w:t>
      </w:r>
      <w:r w:rsidR="001678D5">
        <w:rPr>
          <w:rFonts w:asciiTheme="minorEastAsia" w:hAnsiTheme="minorEastAsia" w:hint="eastAsia"/>
        </w:rPr>
        <w:t>は北避難所に誘導，ＢＣＦは南避難所に誘導</w:t>
      </w:r>
    </w:p>
    <w:p w:rsidR="00D04E5D" w:rsidRDefault="000E2CAC" w:rsidP="00D04E5D">
      <w:pPr>
        <w:tabs>
          <w:tab w:val="left" w:pos="2205"/>
        </w:tabs>
        <w:rPr>
          <w:rFonts w:asciiTheme="minorEastAsia" w:hAnsiTheme="minorEastAsia"/>
        </w:rPr>
      </w:pPr>
      <w:r>
        <w:rPr>
          <w:rFonts w:asciiTheme="minorEastAsia" w:hAnsiTheme="minorEastAsia" w:hint="eastAsia"/>
        </w:rPr>
        <w:t>③</w:t>
      </w:r>
      <w:r w:rsidR="009E124B">
        <w:rPr>
          <w:rFonts w:asciiTheme="minorEastAsia" w:hAnsiTheme="minorEastAsia" w:hint="eastAsia"/>
        </w:rPr>
        <w:t xml:space="preserve">　Ｃ・Ｆ地点で発生・・・・ＡＢＤは北避難所に誘導，ＣＥＦ</w:t>
      </w:r>
      <w:r w:rsidR="001678D5">
        <w:rPr>
          <w:rFonts w:asciiTheme="minorEastAsia" w:hAnsiTheme="minorEastAsia" w:hint="eastAsia"/>
        </w:rPr>
        <w:t>は西避難所に誘導</w:t>
      </w:r>
    </w:p>
    <w:p w:rsidR="001B7156" w:rsidRDefault="001678D5" w:rsidP="00D04E5D">
      <w:pPr>
        <w:rPr>
          <w:rFonts w:asciiTheme="minorEastAsia" w:hAnsiTheme="minorEastAsia"/>
        </w:rPr>
      </w:pPr>
      <w:r>
        <w:rPr>
          <w:rFonts w:asciiTheme="minorEastAsia" w:hAnsiTheme="minorEastAsia" w:hint="eastAsia"/>
        </w:rPr>
        <w:t>※誘導の</w:t>
      </w:r>
      <w:r w:rsidR="001B7156">
        <w:rPr>
          <w:rFonts w:asciiTheme="minorEastAsia" w:hAnsiTheme="minorEastAsia" w:hint="eastAsia"/>
        </w:rPr>
        <w:t>指示系統は，全体統括からの指示により，全警備員に伝達し，避難誘導を行うものとする。</w:t>
      </w:r>
    </w:p>
    <w:p w:rsidR="00116A68" w:rsidRPr="00DD2C63" w:rsidRDefault="00116A68" w:rsidP="00D04E5D">
      <w:pPr>
        <w:rPr>
          <w:rFonts w:asciiTheme="minorEastAsia" w:hAnsiTheme="minorEastAsia" w:hint="eastAsia"/>
        </w:rPr>
      </w:pPr>
      <w:bookmarkStart w:id="0" w:name="_GoBack"/>
      <w:bookmarkEnd w:id="0"/>
    </w:p>
    <w:sectPr w:rsidR="00116A68" w:rsidRPr="00DD2C63" w:rsidSect="007C18E7">
      <w:footerReference w:type="default" r:id="rId12"/>
      <w:pgSz w:w="11906" w:h="16838"/>
      <w:pgMar w:top="1440" w:right="1080" w:bottom="1440" w:left="1080" w:header="851" w:footer="992" w:gutter="0"/>
      <w:pgNumType w:start="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3E1" w:rsidRDefault="007133E1" w:rsidP="009666D1">
      <w:r>
        <w:separator/>
      </w:r>
    </w:p>
  </w:endnote>
  <w:endnote w:type="continuationSeparator" w:id="0">
    <w:p w:rsidR="007133E1" w:rsidRDefault="007133E1" w:rsidP="00966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206903"/>
      <w:docPartObj>
        <w:docPartGallery w:val="Page Numbers (Bottom of Page)"/>
        <w:docPartUnique/>
      </w:docPartObj>
    </w:sdtPr>
    <w:sdtEndPr/>
    <w:sdtContent>
      <w:p w:rsidR="001E7825" w:rsidRDefault="001E7825">
        <w:pPr>
          <w:pStyle w:val="a5"/>
          <w:jc w:val="center"/>
        </w:pPr>
        <w:r>
          <w:fldChar w:fldCharType="begin"/>
        </w:r>
        <w:r>
          <w:instrText>PAGE   \* MERGEFORMAT</w:instrText>
        </w:r>
        <w:r>
          <w:fldChar w:fldCharType="separate"/>
        </w:r>
        <w:r w:rsidR="00DD2C63" w:rsidRPr="00DD2C63">
          <w:rPr>
            <w:noProof/>
            <w:lang w:val="ja-JP"/>
          </w:rPr>
          <w:t>13</w:t>
        </w:r>
        <w:r>
          <w:fldChar w:fldCharType="end"/>
        </w:r>
      </w:p>
    </w:sdtContent>
  </w:sdt>
  <w:p w:rsidR="001E7825" w:rsidRDefault="001E78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3E1" w:rsidRDefault="007133E1" w:rsidP="009666D1">
      <w:r>
        <w:separator/>
      </w:r>
    </w:p>
  </w:footnote>
  <w:footnote w:type="continuationSeparator" w:id="0">
    <w:p w:rsidR="007133E1" w:rsidRDefault="007133E1" w:rsidP="009666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AD"/>
    <w:rsid w:val="000373AF"/>
    <w:rsid w:val="00044757"/>
    <w:rsid w:val="000761F1"/>
    <w:rsid w:val="0009277A"/>
    <w:rsid w:val="00093435"/>
    <w:rsid w:val="00094B46"/>
    <w:rsid w:val="000B267F"/>
    <w:rsid w:val="000E2345"/>
    <w:rsid w:val="000E2CAC"/>
    <w:rsid w:val="00116A68"/>
    <w:rsid w:val="0011743E"/>
    <w:rsid w:val="001269A8"/>
    <w:rsid w:val="00160000"/>
    <w:rsid w:val="001678D5"/>
    <w:rsid w:val="00170639"/>
    <w:rsid w:val="00190E79"/>
    <w:rsid w:val="001A35D2"/>
    <w:rsid w:val="001A434D"/>
    <w:rsid w:val="001B7156"/>
    <w:rsid w:val="001E7825"/>
    <w:rsid w:val="001F11EA"/>
    <w:rsid w:val="00202FED"/>
    <w:rsid w:val="002242A7"/>
    <w:rsid w:val="00230A39"/>
    <w:rsid w:val="00267E93"/>
    <w:rsid w:val="00281F24"/>
    <w:rsid w:val="002B0847"/>
    <w:rsid w:val="002C16CC"/>
    <w:rsid w:val="002E5B7C"/>
    <w:rsid w:val="002F5BD5"/>
    <w:rsid w:val="003226AA"/>
    <w:rsid w:val="00366E2F"/>
    <w:rsid w:val="003671E7"/>
    <w:rsid w:val="003714B5"/>
    <w:rsid w:val="00371994"/>
    <w:rsid w:val="003803F9"/>
    <w:rsid w:val="003B4FDE"/>
    <w:rsid w:val="003C28DE"/>
    <w:rsid w:val="003D3981"/>
    <w:rsid w:val="0040208D"/>
    <w:rsid w:val="004039FC"/>
    <w:rsid w:val="0044316D"/>
    <w:rsid w:val="00452FD9"/>
    <w:rsid w:val="004B1E06"/>
    <w:rsid w:val="004E0F32"/>
    <w:rsid w:val="004E22EA"/>
    <w:rsid w:val="004E5440"/>
    <w:rsid w:val="004E6493"/>
    <w:rsid w:val="004E71FD"/>
    <w:rsid w:val="004F0143"/>
    <w:rsid w:val="005060DC"/>
    <w:rsid w:val="0052539D"/>
    <w:rsid w:val="00534999"/>
    <w:rsid w:val="00553476"/>
    <w:rsid w:val="0056538C"/>
    <w:rsid w:val="00573957"/>
    <w:rsid w:val="005B7CD9"/>
    <w:rsid w:val="005C36E8"/>
    <w:rsid w:val="005C7CC5"/>
    <w:rsid w:val="00605F30"/>
    <w:rsid w:val="006111A3"/>
    <w:rsid w:val="006602C9"/>
    <w:rsid w:val="006674E7"/>
    <w:rsid w:val="00687D42"/>
    <w:rsid w:val="00690B69"/>
    <w:rsid w:val="006942AD"/>
    <w:rsid w:val="006A4013"/>
    <w:rsid w:val="006A7670"/>
    <w:rsid w:val="007132CE"/>
    <w:rsid w:val="007133E1"/>
    <w:rsid w:val="00726BBB"/>
    <w:rsid w:val="00745DD1"/>
    <w:rsid w:val="00753C90"/>
    <w:rsid w:val="007875B7"/>
    <w:rsid w:val="007A31AD"/>
    <w:rsid w:val="007C18E7"/>
    <w:rsid w:val="007F5EE0"/>
    <w:rsid w:val="00800E70"/>
    <w:rsid w:val="008027C5"/>
    <w:rsid w:val="008232F6"/>
    <w:rsid w:val="00835F60"/>
    <w:rsid w:val="00856CEB"/>
    <w:rsid w:val="00876B7F"/>
    <w:rsid w:val="008910D2"/>
    <w:rsid w:val="008B2283"/>
    <w:rsid w:val="008C7C95"/>
    <w:rsid w:val="008F0A49"/>
    <w:rsid w:val="009106F0"/>
    <w:rsid w:val="00934A4E"/>
    <w:rsid w:val="009606B2"/>
    <w:rsid w:val="009666D1"/>
    <w:rsid w:val="00973F67"/>
    <w:rsid w:val="0098176C"/>
    <w:rsid w:val="009A4474"/>
    <w:rsid w:val="009D6A67"/>
    <w:rsid w:val="009E124B"/>
    <w:rsid w:val="009F0CC7"/>
    <w:rsid w:val="00A47C6F"/>
    <w:rsid w:val="00A52F79"/>
    <w:rsid w:val="00A93E6C"/>
    <w:rsid w:val="00AA2CA3"/>
    <w:rsid w:val="00AA330E"/>
    <w:rsid w:val="00AB7484"/>
    <w:rsid w:val="00AC111D"/>
    <w:rsid w:val="00AC2002"/>
    <w:rsid w:val="00AD4F8E"/>
    <w:rsid w:val="00AE4B79"/>
    <w:rsid w:val="00AF50F0"/>
    <w:rsid w:val="00B07017"/>
    <w:rsid w:val="00B12FE7"/>
    <w:rsid w:val="00B82686"/>
    <w:rsid w:val="00BA202F"/>
    <w:rsid w:val="00C653E0"/>
    <w:rsid w:val="00C6625D"/>
    <w:rsid w:val="00C71659"/>
    <w:rsid w:val="00CA7F84"/>
    <w:rsid w:val="00CD727C"/>
    <w:rsid w:val="00CD78B9"/>
    <w:rsid w:val="00CE5B94"/>
    <w:rsid w:val="00D04E5D"/>
    <w:rsid w:val="00D2248A"/>
    <w:rsid w:val="00D236DE"/>
    <w:rsid w:val="00D55BD2"/>
    <w:rsid w:val="00D57B4C"/>
    <w:rsid w:val="00D82503"/>
    <w:rsid w:val="00DA6109"/>
    <w:rsid w:val="00DA6CE1"/>
    <w:rsid w:val="00DC1F39"/>
    <w:rsid w:val="00DD2C63"/>
    <w:rsid w:val="00DD5C63"/>
    <w:rsid w:val="00E03B7F"/>
    <w:rsid w:val="00E06D6B"/>
    <w:rsid w:val="00E34FCB"/>
    <w:rsid w:val="00E51910"/>
    <w:rsid w:val="00E57EBB"/>
    <w:rsid w:val="00E86865"/>
    <w:rsid w:val="00EC5632"/>
    <w:rsid w:val="00EF0224"/>
    <w:rsid w:val="00EF1A63"/>
    <w:rsid w:val="00F12702"/>
    <w:rsid w:val="00F21788"/>
    <w:rsid w:val="00F307B2"/>
    <w:rsid w:val="00F43B4D"/>
    <w:rsid w:val="00F7369E"/>
    <w:rsid w:val="00FB22E4"/>
    <w:rsid w:val="00FC5A73"/>
    <w:rsid w:val="00FE28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CD6498E1-8F3E-4A80-AE02-BFED5145F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66D1"/>
    <w:pPr>
      <w:tabs>
        <w:tab w:val="center" w:pos="4252"/>
        <w:tab w:val="right" w:pos="8504"/>
      </w:tabs>
      <w:snapToGrid w:val="0"/>
    </w:pPr>
  </w:style>
  <w:style w:type="character" w:customStyle="1" w:styleId="a4">
    <w:name w:val="ヘッダー (文字)"/>
    <w:basedOn w:val="a0"/>
    <w:link w:val="a3"/>
    <w:uiPriority w:val="99"/>
    <w:rsid w:val="009666D1"/>
  </w:style>
  <w:style w:type="paragraph" w:styleId="a5">
    <w:name w:val="footer"/>
    <w:basedOn w:val="a"/>
    <w:link w:val="a6"/>
    <w:uiPriority w:val="99"/>
    <w:unhideWhenUsed/>
    <w:rsid w:val="009666D1"/>
    <w:pPr>
      <w:tabs>
        <w:tab w:val="center" w:pos="4252"/>
        <w:tab w:val="right" w:pos="8504"/>
      </w:tabs>
      <w:snapToGrid w:val="0"/>
    </w:pPr>
  </w:style>
  <w:style w:type="character" w:customStyle="1" w:styleId="a6">
    <w:name w:val="フッター (文字)"/>
    <w:basedOn w:val="a0"/>
    <w:link w:val="a5"/>
    <w:uiPriority w:val="99"/>
    <w:rsid w:val="009666D1"/>
  </w:style>
  <w:style w:type="table" w:styleId="a7">
    <w:name w:val="Table Grid"/>
    <w:basedOn w:val="a1"/>
    <w:uiPriority w:val="39"/>
    <w:rsid w:val="009666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F02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F02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01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BFFCA-8A09-470C-A85C-B658EA0A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9D921010</Template>
  <TotalTime>62</TotalTime>
  <Pages>9</Pages>
  <Words>514</Words>
  <Characters>2930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宇都宮市</Company>
  <LinksUpToDate>false</LinksUpToDate>
  <CharactersWithSpaces>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古田土　聡</dc:creator>
  <cp:lastModifiedBy>宇賀神　七美</cp:lastModifiedBy>
  <cp:revision>17</cp:revision>
  <cp:lastPrinted>2017-05-18T07:59:00Z</cp:lastPrinted>
  <dcterms:created xsi:type="dcterms:W3CDTF">2017-05-18T06:36:00Z</dcterms:created>
  <dcterms:modified xsi:type="dcterms:W3CDTF">2018-04-26T06:09:00Z</dcterms:modified>
</cp:coreProperties>
</file>